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C1E55" w14:textId="1DF2857A" w:rsidR="002B0959" w:rsidRPr="009D23B4" w:rsidRDefault="00F57357" w:rsidP="00073A32">
      <w:pPr>
        <w:bidi/>
        <w:ind w:left="-1800"/>
        <w:jc w:val="both"/>
        <w:rPr>
          <w:rFonts w:ascii="Times New Roman" w:hAnsi="Times New Roman"/>
          <w:b/>
          <w:sz w:val="18"/>
          <w:szCs w:val="26"/>
        </w:rPr>
        <w:sectPr w:rsidR="002B0959" w:rsidRPr="009D23B4" w:rsidSect="00C14B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0" w:right="1620" w:bottom="1440" w:left="1800" w:header="0" w:footer="570" w:gutter="0"/>
          <w:cols w:space="720"/>
          <w:titlePg/>
          <w:docGrid w:linePitch="360"/>
        </w:sectPr>
      </w:pPr>
      <w:r w:rsidRPr="009D23B4">
        <w:rPr>
          <w:rFonts w:ascii="Times New Roman" w:hAnsi="Times New Roman"/>
          <w:b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722F26" wp14:editId="33269692">
                <wp:simplePos x="0" y="0"/>
                <wp:positionH relativeFrom="page">
                  <wp:posOffset>217552</wp:posOffset>
                </wp:positionH>
                <wp:positionV relativeFrom="paragraph">
                  <wp:posOffset>1523894</wp:posOffset>
                </wp:positionV>
                <wp:extent cx="3912545" cy="3764406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2545" cy="3764406"/>
                          <a:chOff x="191766" y="2145861"/>
                          <a:chExt cx="3912571" cy="3571708"/>
                        </a:xfrm>
                        <a:noFill/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229" y="2145861"/>
                            <a:ext cx="3819317" cy="83502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7CCF1" w14:textId="247EE356" w:rsidR="001761FC" w:rsidRPr="004F3EC8" w:rsidRDefault="00A57118" w:rsidP="00A57118">
                              <w:pPr>
                                <w:bidi/>
                                <w:jc w:val="center"/>
                                <w:rPr>
                                  <w:rFonts w:ascii="Times New Roman" w:hAnsi="Times New Roman" w:cs="B Nazanin"/>
                                  <w:bCs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4F3EC8">
                                <w:rPr>
                                  <w:rFonts w:ascii="Times New Roman" w:hAnsi="Times New Roman" w:cs="B Nazanin" w:hint="cs"/>
                                  <w:bCs/>
                                  <w:color w:val="000000" w:themeColor="text1"/>
                                  <w:sz w:val="18"/>
                                  <w:szCs w:val="26"/>
                                  <w:rtl/>
                                </w:rPr>
                                <w:t xml:space="preserve">بهبود مدیریت افت فشارخون حین همودیالیز به کمک پروفایل سدیم تطبیقی و شخصی‌سازی‌شده برای هر بیمار بر اساس مبانی </w:t>
                              </w:r>
                              <w:r w:rsidRPr="004F3EC8">
                                <w:rPr>
                                  <w:rFonts w:ascii="Times New Roman" w:hAnsi="Times New Roman" w:cs="B Nazanin"/>
                                  <w:bCs/>
                                  <w:color w:val="000000" w:themeColor="text1"/>
                                  <w:sz w:val="18"/>
                                  <w:szCs w:val="26"/>
                                  <w:lang w:bidi="fa-IR"/>
                                </w:rPr>
                                <w:t>Personalized Medicine</w:t>
                              </w:r>
                              <w:r w:rsidRPr="004F3EC8">
                                <w:rPr>
                                  <w:rFonts w:ascii="Times New Roman" w:hAnsi="Times New Roman" w:cs="B Nazanin" w:hint="cs"/>
                                  <w:bCs/>
                                  <w:color w:val="000000" w:themeColor="text1"/>
                                  <w:sz w:val="18"/>
                                  <w:szCs w:val="26"/>
                                  <w:rtl/>
                                </w:rPr>
                                <w:t xml:space="preserve"> در دستگاه همودیالیز </w:t>
                              </w:r>
                              <w:r w:rsidRPr="004F3EC8">
                                <w:rPr>
                                  <w:rFonts w:ascii="Times New Roman" w:hAnsi="Times New Roman" w:cs="B Nazanin"/>
                                  <w:bCs/>
                                  <w:color w:val="000000" w:themeColor="text1"/>
                                  <w:sz w:val="18"/>
                                  <w:szCs w:val="26"/>
                                  <w:lang w:bidi="fa-IR"/>
                                </w:rPr>
                                <w:t>ATF 1022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766" y="2864029"/>
                            <a:ext cx="3912571" cy="28535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C27C1" w14:textId="05F9AAE3" w:rsidR="00332977" w:rsidRPr="003F10D3" w:rsidRDefault="00332977" w:rsidP="00313CAB">
                              <w:pPr>
                                <w:bidi/>
                                <w:jc w:val="both"/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راهکارهای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ح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ات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برا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ماران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مبتلا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نارسا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همود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است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نقش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در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تصف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خون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حذف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مواد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زائد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فا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کند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.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در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ان،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تنظ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دق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ق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پروفا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ل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سد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در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دستگاه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همود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به‌عنوان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مؤلفه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مهم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در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ر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تعادل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الکترول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کاهش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عوارض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جانب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درمان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اهم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ژه‌ا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دارد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.</w:t>
                              </w:r>
                              <w:r w:rsidRPr="003F10D3">
                                <w:rPr>
                                  <w:rFonts w:ascii="Times New Roman" w:hAnsi="Times New Roman" w:hint="eastAsia"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قابل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ش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ارسال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فرمان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راه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دور،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گام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نو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در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مس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ر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هوشمندساز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تجه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زات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پزشک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است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که امکان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کنترل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بهتر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فرا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همود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را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فراهم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کرده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طر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ق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به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نه‌ساز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سد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ال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تواند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به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کاهش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عوارض</w:t>
                              </w:r>
                              <w:r w:rsidR="00313CAB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جانبی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کمک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کند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  <w:p w14:paraId="202A8562" w14:textId="23FB68DD" w:rsidR="001761FC" w:rsidRPr="003F10D3" w:rsidRDefault="001761FC" w:rsidP="005330DB">
                              <w:pPr>
                                <w:bidi/>
                                <w:jc w:val="both"/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</w:pP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هدف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از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انجام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طرح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پژوهش</w:t>
                              </w:r>
                              <w:r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ی</w:t>
                              </w:r>
                              <w:r w:rsidRPr="003F10D3">
                                <w:rPr>
                                  <w:rFonts w:ascii="Times New Roman" w:hAnsi="Times New Roman" w:cs="B Nazanin" w:hint="eastAsia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،</w:t>
                              </w:r>
                              <w:r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پياده‌سازي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ارزيابي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باليني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پروفايل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سديم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نوآورانه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بر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روي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دستگاه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همودياليز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lang w:bidi="fa-IR"/>
                                </w:rPr>
                                <w:t>ATF1022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همچنين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شخصي‌سازي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پروفایل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سديم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براي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هر</w:t>
                              </w:r>
                              <w:r w:rsidR="00AD3D0B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بيمار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بر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اساس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ويژگي‌هاي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آن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بيمار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به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كمك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3F703B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توسعه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الگوريتم‌هاي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يادگيري ماشين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مبتني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بر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83908" w:rsidRPr="003F10D3">
                                <w:rPr>
                                  <w:rFonts w:ascii="Times New Roman" w:hAnsi="Times New Roman" w:cs="B Nazanin" w:hint="cs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  <w:lang w:bidi="fa-IR"/>
                                </w:rPr>
                                <w:t>بايوفيدبك‌هاست</w:t>
                              </w:r>
                              <w:r w:rsidR="00E83908" w:rsidRPr="003F10D3">
                                <w:rPr>
                                  <w:rFonts w:ascii="Times New Roman" w:hAnsi="Times New Roman" w:cs="B Nazanin"/>
                                  <w:b/>
                                  <w:color w:val="000000" w:themeColor="text1"/>
                                  <w:sz w:val="18"/>
                                  <w:szCs w:val="26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22F26" id="Group 9" o:spid="_x0000_s1026" style="position:absolute;left:0;text-align:left;margin-left:17.15pt;margin-top:120pt;width:308.05pt;height:296.4pt;z-index:251670528;mso-position-horizontal-relative:page;mso-width-relative:margin;mso-height-relative:margin" coordorigin="1917,21458" coordsize="39125,3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442;top:21458;width:38193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C7CCF1" w14:textId="247EE356" w:rsidR="001761FC" w:rsidRPr="004F3EC8" w:rsidRDefault="00A57118" w:rsidP="00A57118">
                        <w:pPr>
                          <w:bidi/>
                          <w:jc w:val="center"/>
                          <w:rPr>
                            <w:rFonts w:ascii="Times New Roman" w:hAnsi="Times New Roman" w:cs="B Nazanin"/>
                            <w:bCs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 w:rsidRPr="004F3EC8">
                          <w:rPr>
                            <w:rFonts w:ascii="Times New Roman" w:hAnsi="Times New Roman" w:cs="B Nazanin" w:hint="cs"/>
                            <w:bCs/>
                            <w:color w:val="000000" w:themeColor="text1"/>
                            <w:sz w:val="18"/>
                            <w:szCs w:val="26"/>
                            <w:rtl/>
                          </w:rPr>
                          <w:t xml:space="preserve">بهبود مدیریت افت فشارخون حین همودیالیز به کمک پروفایل سدیم تطبیقی و شخصی‌سازی‌شده برای هر بیمار بر اساس مبانی </w:t>
                        </w:r>
                        <w:r w:rsidRPr="004F3EC8">
                          <w:rPr>
                            <w:rFonts w:ascii="Times New Roman" w:hAnsi="Times New Roman" w:cs="B Nazanin"/>
                            <w:bCs/>
                            <w:color w:val="000000" w:themeColor="text1"/>
                            <w:sz w:val="18"/>
                            <w:szCs w:val="26"/>
                            <w:lang w:bidi="fa-IR"/>
                          </w:rPr>
                          <w:t>Personalized Medicine</w:t>
                        </w:r>
                        <w:r w:rsidRPr="004F3EC8">
                          <w:rPr>
                            <w:rFonts w:ascii="Times New Roman" w:hAnsi="Times New Roman" w:cs="B Nazanin" w:hint="cs"/>
                            <w:bCs/>
                            <w:color w:val="000000" w:themeColor="text1"/>
                            <w:sz w:val="18"/>
                            <w:szCs w:val="26"/>
                            <w:rtl/>
                          </w:rPr>
                          <w:t xml:space="preserve"> در دستگاه همودیالیز </w:t>
                        </w:r>
                        <w:r w:rsidRPr="004F3EC8">
                          <w:rPr>
                            <w:rFonts w:ascii="Times New Roman" w:hAnsi="Times New Roman" w:cs="B Nazanin"/>
                            <w:bCs/>
                            <w:color w:val="000000" w:themeColor="text1"/>
                            <w:sz w:val="18"/>
                            <w:szCs w:val="26"/>
                            <w:lang w:bidi="fa-IR"/>
                          </w:rPr>
                          <w:t>ATF 1022</w:t>
                        </w:r>
                      </w:p>
                    </w:txbxContent>
                  </v:textbox>
                </v:shape>
                <v:shape id="Text Box 2" o:spid="_x0000_s1028" type="#_x0000_t202" style="position:absolute;left:1917;top:28640;width:3912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3BC27C1" w14:textId="05F9AAE3" w:rsidR="00332977" w:rsidRPr="003F10D3" w:rsidRDefault="00332977" w:rsidP="00313CAB">
                        <w:pPr>
                          <w:bidi/>
                          <w:jc w:val="both"/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راهکارهای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ح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ات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برا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ماران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مبتلا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نارسا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همود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است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نقش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در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تصف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خون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حذف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مواد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زائد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فا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کند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.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در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ان،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تنظ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دق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ق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پروفا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ل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سد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در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دستگاه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همود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به‌عنوان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مؤلفه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مهم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در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ر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تعادل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الکترول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کاهش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عوارض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جانب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درمان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اهم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ژه‌ا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دارد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.</w:t>
                        </w:r>
                        <w:r w:rsidRPr="003F10D3">
                          <w:rPr>
                            <w:rFonts w:ascii="Times New Roman" w:hAnsi="Times New Roman" w:hint="eastAsia"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قابل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ش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ارسال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فرمان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راه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دور،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گام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نو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در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مس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ر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هوشمندساز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تجه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زات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پزشک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است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که امکان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کنترل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بهتر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فرا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همود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را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فراهم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کرده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طر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ق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به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نه‌ساز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سد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ال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تواند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به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کاهش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عوارض</w:t>
                        </w:r>
                        <w:r w:rsidR="00313CAB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جانبی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کمک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کند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.</w:t>
                        </w:r>
                      </w:p>
                      <w:p w14:paraId="202A8562" w14:textId="23FB68DD" w:rsidR="001761FC" w:rsidRPr="003F10D3" w:rsidRDefault="001761FC" w:rsidP="005330DB">
                        <w:pPr>
                          <w:bidi/>
                          <w:jc w:val="both"/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</w:pP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هدف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از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انجام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طرح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پژوهش</w:t>
                        </w:r>
                        <w:r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ی</w:t>
                        </w:r>
                        <w:r w:rsidRPr="003F10D3">
                          <w:rPr>
                            <w:rFonts w:ascii="Times New Roman" w:hAnsi="Times New Roman" w:cs="B Nazanin" w:hint="eastAsia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،</w:t>
                        </w:r>
                        <w:r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پياده‌سازي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ارزيابي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باليني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پروفايل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سديم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نوآورانه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بر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روي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دستگاه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همودياليز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lang w:bidi="fa-IR"/>
                          </w:rPr>
                          <w:t>ATF1022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همچنين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شخصي‌سازي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پروفایل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سديم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براي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هر</w:t>
                        </w:r>
                        <w:r w:rsidR="00AD3D0B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بيمار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بر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اساس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ويژگي‌هاي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آن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بيمار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به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كمك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3F703B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توسعه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الگوريتم‌هاي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يادگيري ماشين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مبتني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بر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 xml:space="preserve"> </w:t>
                        </w:r>
                        <w:r w:rsidR="00E83908" w:rsidRPr="003F10D3">
                          <w:rPr>
                            <w:rFonts w:ascii="Times New Roman" w:hAnsi="Times New Roman" w:cs="B Nazanin" w:hint="cs"/>
                            <w:b/>
                            <w:color w:val="000000" w:themeColor="text1"/>
                            <w:sz w:val="18"/>
                            <w:szCs w:val="26"/>
                            <w:rtl/>
                            <w:lang w:bidi="fa-IR"/>
                          </w:rPr>
                          <w:t>بايوفيدبك‌هاست</w:t>
                        </w:r>
                        <w:r w:rsidR="00E83908" w:rsidRPr="003F10D3">
                          <w:rPr>
                            <w:rFonts w:ascii="Times New Roman" w:hAnsi="Times New Roman" w:cs="B Nazanin"/>
                            <w:b/>
                            <w:color w:val="000000" w:themeColor="text1"/>
                            <w:sz w:val="18"/>
                            <w:szCs w:val="26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1F68" w:rsidRPr="009D23B4">
        <w:rPr>
          <w:rFonts w:ascii="Times New Roman" w:hAnsi="Times New Roman"/>
          <w:noProof/>
          <w:sz w:val="18"/>
          <w:szCs w:val="26"/>
        </w:rPr>
        <w:drawing>
          <wp:anchor distT="0" distB="0" distL="114300" distR="114300" simplePos="0" relativeHeight="251671552" behindDoc="1" locked="0" layoutInCell="1" allowOverlap="1" wp14:anchorId="47288397" wp14:editId="6DDFD139">
            <wp:simplePos x="0" y="0"/>
            <wp:positionH relativeFrom="page">
              <wp:posOffset>-6626</wp:posOffset>
            </wp:positionH>
            <wp:positionV relativeFrom="paragraph">
              <wp:posOffset>-513936</wp:posOffset>
            </wp:positionV>
            <wp:extent cx="7613013" cy="10768731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3" cy="107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0DA3B" w14:textId="77777777" w:rsidR="006F17C9" w:rsidRPr="009D23B4" w:rsidRDefault="006F17C9" w:rsidP="00073A32">
      <w:pPr>
        <w:tabs>
          <w:tab w:val="left" w:pos="7963"/>
        </w:tabs>
        <w:bidi/>
        <w:jc w:val="both"/>
        <w:rPr>
          <w:rFonts w:ascii="Times New Roman" w:hAnsi="Times New Roman" w:cs="B Nazanin"/>
          <w:b/>
          <w:color w:val="0F243E" w:themeColor="text2" w:themeShade="80"/>
          <w:sz w:val="18"/>
          <w:szCs w:val="16"/>
          <w:rtl/>
          <w:lang w:bidi="fa-IR"/>
        </w:rPr>
      </w:pPr>
      <w:bookmarkStart w:id="0" w:name="_Toc491668122"/>
    </w:p>
    <w:p w14:paraId="2329F163" w14:textId="20E8A972" w:rsidR="00183FF8" w:rsidRPr="009D23B4" w:rsidRDefault="00680611" w:rsidP="005F3611">
      <w:pPr>
        <w:pStyle w:val="Heading4"/>
        <w:bidi/>
        <w:jc w:val="both"/>
        <w:rPr>
          <w:rFonts w:ascii="Times New Roman" w:hAnsi="Times New Roman" w:cs="B Mitra"/>
          <w:b/>
          <w:bCs/>
          <w:iCs w:val="0"/>
          <w:color w:val="403152" w:themeColor="accent4" w:themeShade="80"/>
          <w:sz w:val="18"/>
          <w:szCs w:val="26"/>
        </w:rPr>
      </w:pPr>
      <w:r w:rsidRPr="009D23B4">
        <w:rPr>
          <w:rFonts w:ascii="Times New Roman" w:hAnsi="Times New Roman" w:cs="B Mitra" w:hint="cs"/>
          <w:b/>
          <w:bCs/>
          <w:iCs w:val="0"/>
          <w:color w:val="403152" w:themeColor="accent4" w:themeShade="80"/>
          <w:sz w:val="18"/>
          <w:szCs w:val="26"/>
          <w:rtl/>
          <w:lang w:bidi="fa-IR"/>
        </w:rPr>
        <w:t xml:space="preserve"> </w:t>
      </w:r>
      <w:r w:rsidR="00183FF8" w:rsidRPr="009D23B4">
        <w:rPr>
          <w:rFonts w:ascii="Times New Roman" w:hAnsi="Times New Roman" w:cs="B Mitra" w:hint="cs"/>
          <w:b/>
          <w:bCs/>
          <w:iCs w:val="0"/>
          <w:color w:val="403152" w:themeColor="accent4" w:themeShade="80"/>
          <w:sz w:val="18"/>
          <w:szCs w:val="26"/>
          <w:rtl/>
        </w:rPr>
        <w:t xml:space="preserve">پیشینه مسئله </w:t>
      </w:r>
      <w:r w:rsidR="00730925">
        <w:rPr>
          <w:rFonts w:ascii="Times New Roman" w:hAnsi="Times New Roman" w:cs="B Mitra" w:hint="cs"/>
          <w:b/>
          <w:bCs/>
          <w:iCs w:val="0"/>
          <w:color w:val="403152" w:themeColor="accent4" w:themeShade="80"/>
          <w:sz w:val="18"/>
          <w:szCs w:val="26"/>
          <w:rtl/>
        </w:rPr>
        <w:t>پژوهشی</w:t>
      </w:r>
      <w:r w:rsidR="00CA3C6C" w:rsidRPr="009D23B4">
        <w:rPr>
          <w:rFonts w:ascii="Segoe UI Symbol" w:eastAsia="Times New Roman" w:hAnsi="Segoe UI Symbol" w:cs="Segoe UI Symbol"/>
          <w:b/>
          <w:i w:val="0"/>
          <w:iCs w:val="0"/>
          <w:color w:val="FABF8F" w:themeColor="accent6" w:themeTint="99"/>
          <w:sz w:val="18"/>
          <w:szCs w:val="26"/>
        </w:rPr>
        <w:t>💡</w:t>
      </w:r>
    </w:p>
    <w:p w14:paraId="74C6CDB6" w14:textId="77777777" w:rsidR="00E34A7A" w:rsidRPr="009D23B4" w:rsidRDefault="00073A32" w:rsidP="00073A32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8"/>
          <w:rtl/>
          <w:lang w:bidi="fa-IR"/>
        </w:rPr>
      </w:pP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8"/>
          <w:rtl/>
          <w:lang w:bidi="fa-IR"/>
        </w:rPr>
        <w:t xml:space="preserve"> </w:t>
      </w:r>
    </w:p>
    <w:p w14:paraId="04665DF7" w14:textId="019A066E" w:rsidR="009136FD" w:rsidRPr="009D23B4" w:rsidRDefault="009136FD" w:rsidP="003B1D43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</w:pP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مار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مزمن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Style w:val="FootnoteReference"/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footnoteReference w:id="1"/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اختلال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پ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lang w:bidi="fa-IR"/>
        </w:rPr>
        <w:t>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رونده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است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آن</w:t>
      </w:r>
      <w:r w:rsidR="005202ED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عملکرد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ه‌ها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به‌تدر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ج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ی‌ی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ابد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.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 xml:space="preserve"> 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این بیماری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توانا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ه‌ها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تصف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خون،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تنظ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70113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فشارخون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،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تعادل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عات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الکترول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ت‌ها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دفع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مواد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4571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زائد</w:t>
      </w:r>
      <w:r w:rsidR="00E4571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ی‌ی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ابد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ممکن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است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منجر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تجمع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مواد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سم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بدن،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عدم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تعادل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الکترول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5202ED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ت‌ها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مشکلات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شود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.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این بیماری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به‌صورت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مرحله‌ای پیشرفت می‌کند که 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بیمار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به‌مرور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دچار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خف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عملکرد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ه‌ها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،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متوسط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عملکرد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ه‌ها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علائم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نظ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خستگ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تورم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اختلال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ادرار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و نهایتاً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نارسا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کامل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 xml:space="preserve"> ESRD 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(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مرحله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نها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مار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) </w:t>
      </w:r>
      <w:r w:rsidR="00E4571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مواجه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می‌شود </w:t>
      </w:r>
      <w:r w:rsidR="003B1D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و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درنتیجه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ازمند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درمان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جا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گز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13CAB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ازجمله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همود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ز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پ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وند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است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.</w:t>
      </w:r>
    </w:p>
    <w:p w14:paraId="1B7CAF44" w14:textId="04491C17" w:rsidR="00A521F9" w:rsidRPr="009D23B4" w:rsidRDefault="009136FD" w:rsidP="00FD0D7E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</w:pP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افت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70113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فشارخون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ح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همود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ز</w:t>
      </w:r>
      <w:r w:rsidR="000E00B0" w:rsidRPr="009D23B4">
        <w:rPr>
          <w:rStyle w:val="FootnoteReference"/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footnoteReference w:id="2"/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از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عوارض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جد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حین درمان </w:t>
      </w:r>
      <w:r w:rsidR="00B9399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جایگزینی کلیه به روش همودیالیز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است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تواند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منجر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زندگ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افزا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خطر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مرگ‌وم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0E00B0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</w:t>
      </w:r>
      <w:r w:rsidR="000E00B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ود و ز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مان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رخ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دهد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70113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فشارخون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به‌طور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BF7E68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قابل‌توجه</w:t>
      </w:r>
      <w:r w:rsidR="00BF7E68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B9399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در حین یک </w:t>
      </w:r>
      <w:r w:rsidR="003F703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جلسه</w:t>
      </w:r>
      <w:r w:rsidR="00B9399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دیالیز کاهش یابد و این اتفاق در جلسات دیالیز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به‌تناوب</w:t>
      </w:r>
      <w:r w:rsidR="00B9399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تکرار شود</w:t>
      </w:r>
      <w:r w:rsidR="0050457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. از دلایل شایع افت فشار می‌توان به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حجم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خون</w:t>
      </w:r>
      <w:r w:rsidR="0050457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(</w:t>
      </w:r>
      <w:r w:rsidR="003E41E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خروج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سر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عات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اضاف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از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بدن</w:t>
      </w:r>
      <w:r w:rsidR="0050457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)، </w:t>
      </w:r>
      <w:r w:rsidR="00B9399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تغییرات غلظت سدیم در دو طرف غشاء همودیالیز </w:t>
      </w:r>
      <w:r w:rsidR="00AE0F51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و</w:t>
      </w:r>
      <w:r w:rsidR="0050457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ضعف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س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ستم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قلب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-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عروق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50457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(</w:t>
      </w:r>
      <w:r w:rsidR="00E83D6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عدم 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توانا</w:t>
      </w:r>
      <w:r w:rsidR="00E83D6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یی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تطب</w:t>
      </w:r>
      <w:r w:rsidR="00E83D6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ق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با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تغ</w:t>
      </w:r>
      <w:r w:rsidR="00E83D6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یی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رات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سر</w:t>
      </w:r>
      <w:r w:rsidR="00E83D6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E83D6C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ع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70113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فشارخون</w:t>
      </w:r>
      <w:r w:rsidR="00E83D6C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ماران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با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مشکلات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قلب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50457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) اشاره نمود.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افت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606597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مکرر</w:t>
      </w:r>
      <w:r w:rsidR="00606597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70113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فشارخون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تواند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منجر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کاهش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جر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خون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اندام‌ها،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سکته‌ها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مغز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آس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اندام‌ها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ح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ات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اختلال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ک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ف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ز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شود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.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یکی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از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اقدامات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بالقوه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جهت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نترل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عارضه،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تنظ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دق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ق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غلظت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ع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است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منجر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روش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نام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پروفا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(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Sodium Profiling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) </w:t>
      </w:r>
      <w:r w:rsidR="00FD0D7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خواهد شد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.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روش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دهه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گذشته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جهت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نترل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عارضه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به‌کارگرفته‌شده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نون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به‌صورت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یک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گز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3F703B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نه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استاندارد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ثر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دستگاه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همود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ازجمله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دستگاه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ATF-1022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موجود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است؛ اما کارا</w:t>
      </w:r>
      <w:r w:rsidR="00FD6B29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یی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آن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به‌شدت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متغ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است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شواهد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اف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استفاده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از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آن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موجود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ست؛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به‌نحوی‌که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ثر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گا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دلا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همود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مورداستفاده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از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پروفا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توص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2612E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ندارند</w:t>
      </w:r>
      <w:r w:rsidR="002612EF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.</w:t>
      </w:r>
    </w:p>
    <w:p w14:paraId="066B2B78" w14:textId="6257D4A9" w:rsidR="007F2506" w:rsidRPr="004F3EC8" w:rsidRDefault="00073A32" w:rsidP="004F3EC8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</w:rPr>
      </w:pP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هدف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اصل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92E34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این طرح پژوهشی</w:t>
      </w:r>
      <w:r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اده‌ساز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ارز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یک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پروفا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نوآورانه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رو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دستگاه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همود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ATF1022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همچن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شخص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‌ساز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پروفایل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مار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اساس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ژگ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آن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مار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توسعه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lastRenderedPageBreak/>
        <w:t>الگور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تم‌ها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ادگ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ماش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مبتن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وف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‌هاست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.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مطالعات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PMCF</w:t>
      </w:r>
      <w:r w:rsidR="00F03C43" w:rsidRPr="009D23B4">
        <w:rPr>
          <w:rStyle w:val="FootnoteReference"/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footnoteReference w:id="3"/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دستگاه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</w:rPr>
        <w:t>ATF-1022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بستر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بس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مناسب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شروع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مطالعات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رو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وف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مورد اشاره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جنبه‌ها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مختلف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آن‌ها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از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قب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زمان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وقوع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را فراهم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نند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.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بررس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ت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دق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ق‌تر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جهت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شناسا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ارز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کارایی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عمل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ات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وف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‌ها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زم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3F703B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نه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مطالعات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به‌منظور</w:t>
      </w:r>
      <w:r w:rsidR="007F250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 دستیابی به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یک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پروفا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ل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سد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نوآورانه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482C5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صورت خواهد</w:t>
      </w:r>
      <w:r w:rsidR="00F03C43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F03C4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گرفت.</w:t>
      </w:r>
    </w:p>
    <w:p w14:paraId="2CBED650" w14:textId="6DBAD2DA" w:rsidR="009653C6" w:rsidRPr="009D23B4" w:rsidRDefault="009653C6" w:rsidP="00392E34">
      <w:pPr>
        <w:pStyle w:val="Heading4"/>
        <w:bidi/>
        <w:jc w:val="both"/>
        <w:rPr>
          <w:rFonts w:ascii="Times New Roman" w:hAnsi="Times New Roman" w:cs="B Mitra"/>
          <w:b/>
          <w:bCs/>
          <w:iCs w:val="0"/>
          <w:color w:val="403152" w:themeColor="accent4" w:themeShade="80"/>
          <w:sz w:val="18"/>
          <w:szCs w:val="26"/>
          <w:rtl/>
        </w:rPr>
      </w:pPr>
      <w:r w:rsidRPr="009D23B4">
        <w:rPr>
          <w:rFonts w:ascii="Times New Roman" w:hAnsi="Times New Roman" w:cs="B Mitra" w:hint="cs"/>
          <w:b/>
          <w:bCs/>
          <w:iCs w:val="0"/>
          <w:color w:val="403152" w:themeColor="accent4" w:themeShade="80"/>
          <w:sz w:val="18"/>
          <w:szCs w:val="26"/>
          <w:rtl/>
        </w:rPr>
        <w:t xml:space="preserve">مشروح </w:t>
      </w:r>
      <w:r w:rsidRPr="009D23B4">
        <w:rPr>
          <w:rFonts w:ascii="Times New Roman" w:hAnsi="Times New Roman" w:cs="B Mitra"/>
          <w:b/>
          <w:bCs/>
          <w:iCs w:val="0"/>
          <w:color w:val="403152" w:themeColor="accent4" w:themeShade="80"/>
          <w:sz w:val="18"/>
          <w:szCs w:val="26"/>
          <w:rtl/>
        </w:rPr>
        <w:t>مسئله</w:t>
      </w:r>
      <w:r w:rsidRPr="009D23B4">
        <w:rPr>
          <w:rFonts w:ascii="Times New Roman" w:hAnsi="Times New Roman" w:cs="B Mitra" w:hint="cs"/>
          <w:b/>
          <w:bCs/>
          <w:iCs w:val="0"/>
          <w:color w:val="403152" w:themeColor="accent4" w:themeShade="80"/>
          <w:sz w:val="18"/>
          <w:szCs w:val="26"/>
          <w:rtl/>
        </w:rPr>
        <w:t xml:space="preserve"> </w:t>
      </w:r>
      <w:r w:rsidR="00C12294">
        <w:rPr>
          <w:rFonts w:ascii="Times New Roman" w:hAnsi="Times New Roman" w:cs="B Mitra" w:hint="cs"/>
          <w:b/>
          <w:bCs/>
          <w:iCs w:val="0"/>
          <w:color w:val="403152" w:themeColor="accent4" w:themeShade="80"/>
          <w:sz w:val="18"/>
          <w:szCs w:val="26"/>
          <w:rtl/>
        </w:rPr>
        <w:t>پژوهشی</w:t>
      </w:r>
      <w:r w:rsidR="00680611" w:rsidRPr="009D23B4">
        <w:rPr>
          <w:rFonts w:ascii="Segoe UI Symbol" w:eastAsia="Times New Roman" w:hAnsi="Segoe UI Symbol" w:cs="Segoe UI Symbol"/>
          <w:b/>
          <w:i w:val="0"/>
          <w:iCs w:val="0"/>
          <w:color w:val="FABF8F" w:themeColor="accent6" w:themeTint="99"/>
          <w:sz w:val="18"/>
          <w:szCs w:val="26"/>
        </w:rPr>
        <w:t>💡💡</w:t>
      </w:r>
    </w:p>
    <w:p w14:paraId="7F76E920" w14:textId="77777777" w:rsidR="00392E34" w:rsidRPr="009D23B4" w:rsidRDefault="00392E34" w:rsidP="00073A32">
      <w:pPr>
        <w:bidi/>
        <w:jc w:val="both"/>
        <w:rPr>
          <w:rFonts w:ascii="Times New Roman" w:hAnsi="Times New Roman" w:cs="B Nazanin"/>
          <w:b/>
          <w:bCs/>
          <w:sz w:val="18"/>
          <w:szCs w:val="8"/>
          <w:u w:val="single"/>
          <w:rtl/>
        </w:rPr>
      </w:pPr>
    </w:p>
    <w:p w14:paraId="65C92E2B" w14:textId="7CA439EC" w:rsidR="00A61357" w:rsidRPr="009D23B4" w:rsidRDefault="00A61357" w:rsidP="00A61357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</w:pP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طرح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پژوهش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جهت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F703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توسعه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قابل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ت‌ها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دستگاه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همود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ال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ATF-1022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شرح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ز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طراح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شده</w:t>
      </w:r>
      <w:r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است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:</w:t>
      </w:r>
    </w:p>
    <w:p w14:paraId="2E285DE4" w14:textId="42485F9E" w:rsidR="00073A32" w:rsidRPr="009D23B4" w:rsidRDefault="00073A32" w:rsidP="00A61357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</w:pP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الف)</w:t>
      </w:r>
      <w:r w:rsidR="00AD3D0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D44696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 xml:space="preserve">تعیین </w:t>
      </w:r>
      <w:r w:rsidR="003869D4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>پروفایل سدیم تطبیقی</w:t>
      </w:r>
      <w:r w:rsidR="003869D4" w:rsidRPr="009D23B4">
        <w:rPr>
          <w:rStyle w:val="FootnoteReference"/>
          <w:rFonts w:ascii="Times New Roman" w:hAnsi="Times New Roman" w:cs="B Nazanin"/>
          <w:bCs/>
          <w:color w:val="000000" w:themeColor="text1"/>
          <w:sz w:val="18"/>
          <w:szCs w:val="26"/>
          <w:rtl/>
          <w:lang w:bidi="fa-IR"/>
        </w:rPr>
        <w:footnoteReference w:id="4"/>
      </w:r>
      <w:r w:rsidR="003C6E90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 xml:space="preserve"> بهینه</w:t>
      </w:r>
      <w:r w:rsidR="0012351E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>؛</w:t>
      </w:r>
      <w:r w:rsidR="00D44696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 xml:space="preserve"> </w:t>
      </w:r>
      <w:r w:rsidR="00F929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این پروفایل </w:t>
      </w:r>
      <w:r w:rsidR="00D4469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متناسب با نیاز بیماران در مدیریت افت </w:t>
      </w:r>
      <w:r w:rsidR="00370113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فشارخون</w:t>
      </w:r>
      <w:r w:rsidR="00D4469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در همودیالیز و</w:t>
      </w:r>
      <w:r w:rsidR="0012351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BF7E68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بر اساس</w:t>
      </w:r>
      <w:r w:rsidR="00D4469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آخرین دستاوردهای علمی معتبر به همراه ارزیابی بالینی پروفایل پیشنهادی </w:t>
      </w:r>
      <w:r w:rsidR="00C15A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ارائه خواهد شد</w:t>
      </w:r>
      <w:r w:rsidR="00D4469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که در این مرحله باید ضمن طراحی تحقیقات بالینی، مطالعه عدم نقصان</w:t>
      </w:r>
      <w:r w:rsidR="00D44696" w:rsidRPr="009D23B4">
        <w:rPr>
          <w:rStyle w:val="FootnoteReference"/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footnoteReference w:id="5"/>
      </w:r>
      <w:r w:rsidR="00E6667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صورت گیرد، تنوع پروفایل (های) سدیم </w:t>
      </w:r>
      <w:r w:rsidR="00FD6B29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مورد تحق</w:t>
      </w:r>
      <w:r w:rsidR="00FD6B29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FD6B29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ق</w:t>
      </w:r>
      <w:r w:rsidR="00E6667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در بیماران بررسی شود، مدل پیشنهادی روی دستگاه همودیالیز </w:t>
      </w:r>
      <w:r w:rsidR="00E6667E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ATF1022</w:t>
      </w:r>
      <w:r w:rsidR="00E6667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توسعه یابد و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درنهایت</w:t>
      </w:r>
      <w:r w:rsidR="00E6667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مدل توسعه‌داده‌شده در کارآزمایی بالینی در مقایسه با مدل‌های تجویزی فعلی</w:t>
      </w:r>
      <w:r w:rsidR="003C6E9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از منظر ایمنی و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کارایی</w:t>
      </w:r>
      <w:r w:rsidR="00E6667E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ارزیابی شود.</w:t>
      </w:r>
    </w:p>
    <w:p w14:paraId="3849D462" w14:textId="68D3959B" w:rsidR="00D91A82" w:rsidRPr="009D23B4" w:rsidRDefault="003C6E90" w:rsidP="00D91A82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</w:pP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ب) </w:t>
      </w:r>
      <w:r w:rsidR="009234A6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>توسعه الگوریتم‌های یادگیری ماشین و هوش مصنوعی؛</w:t>
      </w:r>
      <w:r w:rsidR="009234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هدف در این مرحله، شخصی‌سازی درمان متناسب با نیاز بیمار و بایوفیدبک‌های دریافتی به کمک توسعه و اجرای این الگوریتم‌ها روی دستگاه </w:t>
      </w:r>
      <w:r w:rsidR="009234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ATF1022</w:t>
      </w:r>
      <w:r w:rsidR="009234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است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که بدین منظور باید </w:t>
      </w:r>
      <w:r w:rsidR="00596DF0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پایگاه‌داده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ادگ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ماش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ایجاد شود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.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مطالعات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PMCF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دستگاه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</w:rPr>
        <w:t>ATF-1022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 بستر اولیه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بس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ار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مناسب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شروع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مطالعات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بر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رو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با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وف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دب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‌ها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مورداشاره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و </w:t>
      </w:r>
      <w:r w:rsidR="003F703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>شکل‌گ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3F703B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ر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 </w:t>
      </w:r>
      <w:r w:rsidR="00596DF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پایگاه‌داده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 لازم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را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فراهم</w:t>
      </w:r>
      <w:r w:rsidR="00EF5D60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م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‌</w:t>
      </w:r>
      <w:r w:rsidR="003F703B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ک</w:t>
      </w:r>
      <w:r w:rsidR="00EF5D60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نن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د. 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سپس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مدل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ادگ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ماش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ن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و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هوش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مصنوع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بر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BF7E68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>پا</w:t>
      </w:r>
      <w:r w:rsidR="00BF7E68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BF7E68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گاه‌داده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منتج </w:t>
      </w:r>
      <w:r w:rsidR="003D6E94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توسعه 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یافته</w:t>
      </w:r>
      <w:r w:rsidR="003D6E94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و نهایتاً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مدل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توسعه‌داده‌شده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رو</w:t>
      </w:r>
      <w:r w:rsidR="001E40A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ی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1E40A6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  <w:lang w:bidi="fa-IR"/>
        </w:rPr>
        <w:t>دستگاه</w:t>
      </w:r>
      <w:r w:rsidR="001E40A6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3D6E94" w:rsidRPr="009D23B4">
        <w:rPr>
          <w:rFonts w:ascii="Times New Roman" w:hAnsi="Times New Roman" w:cs="B Nazanin"/>
          <w:b/>
          <w:color w:val="000000" w:themeColor="text1"/>
          <w:sz w:val="18"/>
          <w:szCs w:val="26"/>
          <w:lang w:bidi="fa-IR"/>
        </w:rPr>
        <w:t>ATF1022</w:t>
      </w:r>
      <w:r w:rsidR="003D6E94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پیاده‌سازی </w:t>
      </w:r>
      <w:r w:rsidR="00437DD6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می‌شود</w:t>
      </w:r>
      <w:r w:rsidR="003D6E94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.</w:t>
      </w:r>
    </w:p>
    <w:p w14:paraId="007F15DF" w14:textId="2745D917" w:rsidR="00D91A82" w:rsidRPr="009D23B4" w:rsidRDefault="003E071F" w:rsidP="00596DF0">
      <w:pPr>
        <w:bidi/>
        <w:spacing w:line="360" w:lineRule="auto"/>
        <w:ind w:left="90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</w:rPr>
      </w:pP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ج) </w:t>
      </w:r>
      <w:r w:rsidR="00D91A82" w:rsidRPr="009D23B4">
        <w:rPr>
          <w:rFonts w:ascii="Times New Roman" w:hAnsi="Times New Roman" w:cs="B Nazanin" w:hint="cs"/>
          <w:bCs/>
          <w:color w:val="000000" w:themeColor="text1"/>
          <w:sz w:val="18"/>
          <w:szCs w:val="26"/>
          <w:rtl/>
          <w:lang w:bidi="fa-IR"/>
        </w:rPr>
        <w:t>پردازش و ذخیره‌سازی حجم بالای داده‌ها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؛ در مرحله آخر لازم است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بستر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جهت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قرارگ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ر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اطلاعات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در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596DF0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پایگاه‌داده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شرکت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از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طر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ق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انتقال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من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اطلاعات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از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دستگاه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به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سرور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اصل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،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313CAB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به‌صورت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ر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موت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و</w:t>
      </w:r>
      <w:r w:rsidR="00AD3D0B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از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طر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ق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ا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نترنت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موبا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ی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ل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 xml:space="preserve">و یکپارچه‌سازی این داده‌ها با سایر داده‌های بالینی ثبت‌شده بیمار در سیستم‌های الکترونیکی مراکز درمانی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فراهم</w:t>
      </w:r>
      <w:r w:rsidR="00D91A82" w:rsidRPr="009D23B4"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  <w:t xml:space="preserve"> </w:t>
      </w:r>
      <w:r w:rsidR="00D91A82" w:rsidRPr="009D23B4">
        <w:rPr>
          <w:rFonts w:ascii="Times New Roman" w:hAnsi="Times New Roman" w:cs="B Nazanin" w:hint="eastAsia"/>
          <w:b/>
          <w:color w:val="000000" w:themeColor="text1"/>
          <w:sz w:val="18"/>
          <w:szCs w:val="26"/>
          <w:rtl/>
        </w:rPr>
        <w:t>شود</w:t>
      </w:r>
      <w:r w:rsidR="00F8129F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</w:rPr>
        <w:t>.</w:t>
      </w:r>
    </w:p>
    <w:p w14:paraId="54B53109" w14:textId="41DF95BF" w:rsidR="00D01370" w:rsidRPr="004F3EC8" w:rsidRDefault="00073A32" w:rsidP="004F3EC8">
      <w:pPr>
        <w:bidi/>
        <w:spacing w:line="360" w:lineRule="auto"/>
        <w:jc w:val="both"/>
        <w:rPr>
          <w:rFonts w:ascii="Times New Roman" w:hAnsi="Times New Roman" w:cs="B Nazanin"/>
          <w:b/>
          <w:color w:val="000000" w:themeColor="text1"/>
          <w:sz w:val="18"/>
          <w:szCs w:val="26"/>
          <w:rtl/>
        </w:rPr>
      </w:pP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لازم به ذکر است که هدف اصلی این </w:t>
      </w:r>
      <w:r w:rsidR="004A6EB8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پژوهش،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 </w:t>
      </w:r>
      <w:r w:rsidR="004D766C"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 xml:space="preserve">بهبود کیفیت همودیالیز برای بیماران کلیوی </w:t>
      </w:r>
      <w:r w:rsidRPr="009D23B4">
        <w:rPr>
          <w:rFonts w:ascii="Times New Roman" w:hAnsi="Times New Roman" w:cs="B Nazanin" w:hint="cs"/>
          <w:b/>
          <w:color w:val="000000" w:themeColor="text1"/>
          <w:sz w:val="18"/>
          <w:szCs w:val="26"/>
          <w:rtl/>
          <w:lang w:bidi="fa-IR"/>
        </w:rPr>
        <w:t>است.</w:t>
      </w:r>
      <w:bookmarkEnd w:id="0"/>
      <w:r w:rsidR="00DA63A5" w:rsidRPr="009D23B4">
        <w:rPr>
          <w:rFonts w:ascii="Times New Roman" w:eastAsia="Calibri" w:hAnsi="Times New Roman" w:cs="B Nazanin"/>
          <w:b/>
          <w:sz w:val="18"/>
          <w:szCs w:val="26"/>
          <w:rtl/>
          <w:lang w:bidi="fa-IR"/>
        </w:rPr>
        <w:br w:type="page"/>
      </w:r>
    </w:p>
    <w:p w14:paraId="4DFC38EB" w14:textId="33183FA1" w:rsidR="00020B31" w:rsidRDefault="003A0624">
      <w:pPr>
        <w:bidi/>
        <w:spacing w:line="360" w:lineRule="auto"/>
        <w:ind w:left="450"/>
        <w:contextualSpacing/>
        <w:jc w:val="both"/>
        <w:rPr>
          <w:rFonts w:ascii="Times New Roman" w:hAnsi="Times New Roman" w:cs="B Nazanin"/>
          <w:b/>
          <w:noProof/>
          <w:sz w:val="18"/>
          <w:szCs w:val="26"/>
          <w:rtl/>
        </w:rPr>
      </w:pPr>
      <w:r w:rsidRPr="009D23B4">
        <w:rPr>
          <w:rFonts w:ascii="Times New Roman" w:hAnsi="Times New Roman" w:cs="B Nazanin"/>
          <w:b/>
          <w:noProof/>
          <w:sz w:val="18"/>
          <w:szCs w:val="26"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04C8BF73" wp14:editId="18634485">
            <wp:simplePos x="0" y="0"/>
            <wp:positionH relativeFrom="page">
              <wp:align>right</wp:align>
            </wp:positionH>
            <wp:positionV relativeFrom="paragraph">
              <wp:posOffset>-1531105</wp:posOffset>
            </wp:positionV>
            <wp:extent cx="7741920" cy="109518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95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6BD30" w14:textId="21FAB79E" w:rsidR="003F10D3" w:rsidRPr="009D23B4" w:rsidRDefault="003F10D3" w:rsidP="00020B31">
      <w:pPr>
        <w:bidi/>
        <w:spacing w:line="360" w:lineRule="auto"/>
        <w:ind w:left="450"/>
        <w:contextualSpacing/>
        <w:jc w:val="both"/>
        <w:rPr>
          <w:rFonts w:ascii="Times New Roman" w:eastAsia="Calibri" w:hAnsi="Times New Roman" w:cs="B Nazanin"/>
          <w:b/>
          <w:sz w:val="18"/>
          <w:szCs w:val="26"/>
          <w:lang w:bidi="fa-IR"/>
        </w:rPr>
      </w:pPr>
    </w:p>
    <w:sectPr w:rsidR="003F10D3" w:rsidRPr="009D23B4" w:rsidSect="00E4571C">
      <w:headerReference w:type="default" r:id="rId16"/>
      <w:footerReference w:type="even" r:id="rId17"/>
      <w:footerReference w:type="default" r:id="rId18"/>
      <w:footerReference w:type="first" r:id="rId19"/>
      <w:pgSz w:w="12240" w:h="15840" w:code="1"/>
      <w:pgMar w:top="1710" w:right="1620" w:bottom="284" w:left="1350" w:header="720" w:footer="611" w:gutter="0"/>
      <w:pgNumType w:start="1"/>
      <w:cols w:space="720"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FE175" w14:textId="77777777" w:rsidR="00CF43E5" w:rsidRDefault="00CF43E5">
      <w:r>
        <w:separator/>
      </w:r>
    </w:p>
  </w:endnote>
  <w:endnote w:type="continuationSeparator" w:id="0">
    <w:p w14:paraId="3D2646B6" w14:textId="77777777" w:rsidR="00CF43E5" w:rsidRDefault="00CF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OpenSymbol">
    <w:altName w:val="Segoe UI Symbol"/>
    <w:charset w:val="02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0FF5E" w14:textId="77777777" w:rsidR="001761FC" w:rsidRDefault="001761FC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59817A09" w14:textId="77777777" w:rsidR="001761FC" w:rsidRDefault="001761FC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B Nazanin"/>
        <w:b/>
        <w:bCs/>
        <w:sz w:val="36"/>
        <w:szCs w:val="36"/>
        <w:rtl/>
      </w:rPr>
      <w:id w:val="-217898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100ED" w14:textId="6B560B13" w:rsidR="001761FC" w:rsidRPr="00326835" w:rsidRDefault="001761FC" w:rsidP="006D6A0E">
        <w:pPr>
          <w:pStyle w:val="Footer"/>
          <w:bidi/>
          <w:ind w:left="-900"/>
          <w:rPr>
            <w:rFonts w:cs="B Nazanin"/>
            <w:b/>
            <w:bCs/>
            <w:sz w:val="36"/>
            <w:szCs w:val="36"/>
          </w:rPr>
        </w:pPr>
        <w:r>
          <w:rPr>
            <w:rFonts w:cs="B Nazanin"/>
            <w:b/>
            <w:bCs/>
            <w:noProof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61F2BBE1" wp14:editId="65ACCAFF">
                  <wp:simplePos x="0" y="0"/>
                  <wp:positionH relativeFrom="column">
                    <wp:posOffset>6215380</wp:posOffset>
                  </wp:positionH>
                  <wp:positionV relativeFrom="paragraph">
                    <wp:posOffset>18415</wp:posOffset>
                  </wp:positionV>
                  <wp:extent cx="100871" cy="97104"/>
                  <wp:effectExtent l="38100" t="38100" r="13970" b="0"/>
                  <wp:wrapNone/>
                  <wp:docPr id="5" name="Half Fram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2533856">
                            <a:off x="0" y="0"/>
                            <a:ext cx="100871" cy="97104"/>
                          </a:xfrm>
                          <a:prstGeom prst="halfFram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2CA4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>
                            <a:solidFill>
                              <a:srgbClr val="912F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1B03F89" id="Half Frame 5" o:spid="_x0000_s1026" style="position:absolute;margin-left:489.4pt;margin-top:1.45pt;width:7.95pt;height:7.65pt;rotation:2767646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871,9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" path="m,l100871,,67248,32368r-34880,l32368,65945,,97104,,xe" fillcolor="#872ca4" strokecolor="#912faf" strokeweight="1pt">
                  <v:fill color2="#e5dfec [663]" rotate="t" focusposition=".5,.5" focussize="" focus="100%" type="gradientRadial"/>
                  <v:path arrowok="t" o:connecttype="custom" o:connectlocs="0,0;100871,0;67248,32368;32368,32368;32368,65945;0,97104;0,0" o:connectangles="0,0,0,0,0,0,0"/>
                </v:shape>
              </w:pict>
            </mc:Fallback>
          </mc:AlternateContent>
        </w:r>
        <w:r w:rsidRPr="00326835">
          <w:rPr>
            <w:rFonts w:cs="B Nazanin"/>
            <w:b/>
            <w:bCs/>
            <w:sz w:val="36"/>
            <w:szCs w:val="36"/>
          </w:rPr>
          <w:fldChar w:fldCharType="begin"/>
        </w:r>
        <w:r w:rsidRPr="00326835">
          <w:rPr>
            <w:rFonts w:cs="B Nazanin"/>
            <w:b/>
            <w:bCs/>
            <w:sz w:val="36"/>
            <w:szCs w:val="36"/>
          </w:rPr>
          <w:instrText xml:space="preserve"> PAGE   \* MERGEFORMAT </w:instrText>
        </w:r>
        <w:r w:rsidRPr="00326835">
          <w:rPr>
            <w:rFonts w:cs="B Nazanin"/>
            <w:b/>
            <w:bCs/>
            <w:sz w:val="36"/>
            <w:szCs w:val="36"/>
          </w:rPr>
          <w:fldChar w:fldCharType="separate"/>
        </w:r>
        <w:r>
          <w:rPr>
            <w:rFonts w:cs="B Nazanin"/>
            <w:b/>
            <w:bCs/>
            <w:noProof/>
            <w:sz w:val="36"/>
            <w:szCs w:val="36"/>
            <w:rtl/>
          </w:rPr>
          <w:t>8</w:t>
        </w:r>
        <w:r w:rsidRPr="00326835">
          <w:rPr>
            <w:rFonts w:cs="B Nazanin"/>
            <w:b/>
            <w:bCs/>
            <w:noProof/>
            <w:sz w:val="36"/>
            <w:szCs w:val="36"/>
          </w:rPr>
          <w:fldChar w:fldCharType="end"/>
        </w:r>
      </w:p>
    </w:sdtContent>
  </w:sdt>
  <w:p w14:paraId="1254148F" w14:textId="3EA56D11" w:rsidR="001761FC" w:rsidRDefault="001761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59ACE" w14:textId="234E647E" w:rsidR="001761FC" w:rsidRPr="00786E6F" w:rsidRDefault="001761FC" w:rsidP="00786E6F">
    <w:pPr>
      <w:pStyle w:val="Footer"/>
      <w:bidi/>
      <w:ind w:left="-900"/>
      <w:rPr>
        <w:rFonts w:cs="B Nazanin"/>
        <w:sz w:val="22"/>
        <w:szCs w:val="22"/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4604160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43B61B" w14:textId="77777777" w:rsidR="001761FC" w:rsidRDefault="001761FC" w:rsidP="00FA35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ADF602" w14:textId="77777777" w:rsidR="001761FC" w:rsidRDefault="001761F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425859710"/>
      <w:docPartObj>
        <w:docPartGallery w:val="Page Numbers (Bottom of Page)"/>
        <w:docPartUnique/>
      </w:docPartObj>
    </w:sdtPr>
    <w:sdtEndPr>
      <w:rPr>
        <w:rFonts w:cs="B Nazanin"/>
        <w:bCs/>
        <w:color w:val="808080" w:themeColor="background1" w:themeShade="80"/>
        <w:sz w:val="22"/>
        <w:szCs w:val="22"/>
      </w:rPr>
    </w:sdtEndPr>
    <w:sdtContent>
      <w:p w14:paraId="36A96B9F" w14:textId="049FBCFA" w:rsidR="001761FC" w:rsidRPr="00DE00E6" w:rsidRDefault="001761FC" w:rsidP="00183FF8">
        <w:pPr>
          <w:pStyle w:val="Footer"/>
          <w:bidi/>
          <w:rPr>
            <w:rFonts w:cs="B Nazanin"/>
            <w:bCs/>
            <w:color w:val="808080" w:themeColor="background1" w:themeShade="80"/>
            <w:sz w:val="22"/>
            <w:szCs w:val="22"/>
          </w:rPr>
        </w:pPr>
        <w:r w:rsidRPr="00CD7DF8">
          <w:rPr>
            <w:rFonts w:cs="B Nazanin"/>
            <w:bCs/>
            <w:noProof/>
            <w:color w:val="808080" w:themeColor="background1" w:themeShade="80"/>
          </w:rPr>
          <mc:AlternateContent>
            <mc:Choice Requires="wps">
              <w:drawing>
                <wp:anchor distT="0" distB="0" distL="114300" distR="114300" simplePos="0" relativeHeight="251654144" behindDoc="0" locked="0" layoutInCell="1" allowOverlap="1" wp14:anchorId="24E96A72" wp14:editId="07C1CC69">
                  <wp:simplePos x="0" y="0"/>
                  <wp:positionH relativeFrom="rightMargin">
                    <wp:posOffset>-163830</wp:posOffset>
                  </wp:positionH>
                  <wp:positionV relativeFrom="paragraph">
                    <wp:posOffset>-22225</wp:posOffset>
                  </wp:positionV>
                  <wp:extent cx="241540" cy="241540"/>
                  <wp:effectExtent l="0" t="19050" r="44450" b="44450"/>
                  <wp:wrapNone/>
                  <wp:docPr id="24" name="Block Arc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1540" cy="241540"/>
                          </a:xfrm>
                          <a:prstGeom prst="blockArc">
                            <a:avLst>
                              <a:gd name="adj1" fmla="val 10800000"/>
                              <a:gd name="adj2" fmla="val 10153442"/>
                              <a:gd name="adj3" fmla="val 0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219BB" w14:textId="30CB900B" w:rsidR="001761FC" w:rsidRDefault="001761FC" w:rsidP="00D721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4E96A72" id="Block Arc 24" o:spid="_x0000_s1031" style="position:absolute;left:0;text-align:left;margin-left:-12.9pt;margin-top:-1.75pt;width:19pt;height:19pt;z-index:251654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241540,241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" adj="-11796480,,5400" path="m,120770c,56278,50672,3165,115094,133v64421,-3031,119857,45089,125913,109296c247063,173637,201602,231273,137750,240340,73898,249407,14189,206705,2131,143350r-1,c14188,206705,73897,249407,137749,240340v63852,-9067,109313,-66703,103257,-130911c234950,45221,179514,-2899,115093,133,50672,3164,-1,56277,-1,120770r1,xe" filled="f" strokecolor="#bfbfbf [2412]" strokeweight="2pt">
                  <v:stroke joinstyle="miter"/>
                  <v:formulas/>
                  <v:path arrowok="t" o:connecttype="custom" o:connectlocs="0,120770;115094,133;241007,109429;137750,240340;2131,143350;2130,143350;137749,240340;241006,109429;115093,133;-1,120770;0,120770" o:connectangles="0,0,0,0,0,0,0,0,0,0,0" textboxrect="0,0,241540,241540"/>
                  <v:textbox>
                    <w:txbxContent>
                      <w:p w14:paraId="14F219BB" w14:textId="30CB900B" w:rsidR="001761FC" w:rsidRDefault="001761FC" w:rsidP="00D72179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CD7DF8">
          <w:rPr>
            <w:rFonts w:cs="B Nazanin"/>
            <w:bCs/>
            <w:color w:val="808080" w:themeColor="background1" w:themeShade="80"/>
          </w:rPr>
          <w:fldChar w:fldCharType="begin"/>
        </w:r>
        <w:r w:rsidRPr="00CD7DF8">
          <w:rPr>
            <w:rFonts w:cs="B Nazanin"/>
            <w:bCs/>
            <w:color w:val="808080" w:themeColor="background1" w:themeShade="80"/>
          </w:rPr>
          <w:instrText xml:space="preserve"> PAGE    \* MERGEFORMAT </w:instrText>
        </w:r>
        <w:r w:rsidRPr="00CD7DF8">
          <w:rPr>
            <w:rFonts w:cs="B Nazanin"/>
            <w:bCs/>
            <w:color w:val="808080" w:themeColor="background1" w:themeShade="80"/>
          </w:rPr>
          <w:fldChar w:fldCharType="separate"/>
        </w:r>
        <w:r w:rsidR="00386254">
          <w:rPr>
            <w:rFonts w:cs="B Nazanin"/>
            <w:bCs/>
            <w:noProof/>
            <w:color w:val="808080" w:themeColor="background1" w:themeShade="80"/>
            <w:rtl/>
          </w:rPr>
          <w:t>11</w:t>
        </w:r>
        <w:r w:rsidRPr="00CD7DF8">
          <w:rPr>
            <w:rFonts w:cs="B Nazanin"/>
            <w:bCs/>
            <w:color w:val="808080" w:themeColor="background1" w:themeShade="80"/>
          </w:rPr>
          <w:fldChar w:fldCharType="end"/>
        </w:r>
      </w:p>
    </w:sdtContent>
  </w:sdt>
  <w:p w14:paraId="15FDF8F1" w14:textId="3B134B5D" w:rsidR="001761FC" w:rsidRDefault="001761F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3ACB7" w14:textId="77777777" w:rsidR="001761FC" w:rsidRDefault="001761FC" w:rsidP="00FA356E">
    <w:pPr>
      <w:pStyle w:val="Footer"/>
      <w:framePr w:wrap="none" w:vAnchor="text" w:hAnchor="margin" w:xAlign="center" w:y="1"/>
      <w:rPr>
        <w:rStyle w:val="PageNumber"/>
      </w:rPr>
    </w:pPr>
  </w:p>
  <w:p w14:paraId="0445A759" w14:textId="77777777" w:rsidR="001761FC" w:rsidRPr="009849F5" w:rsidRDefault="001761FC" w:rsidP="00FA356E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D80A7" w14:textId="77777777" w:rsidR="00CF43E5" w:rsidRDefault="00CF43E5">
      <w:r>
        <w:separator/>
      </w:r>
    </w:p>
  </w:footnote>
  <w:footnote w:type="continuationSeparator" w:id="0">
    <w:p w14:paraId="037D0AB4" w14:textId="77777777" w:rsidR="00CF43E5" w:rsidRDefault="00CF43E5">
      <w:r>
        <w:continuationSeparator/>
      </w:r>
    </w:p>
  </w:footnote>
  <w:footnote w:id="1">
    <w:p w14:paraId="7166B9BD" w14:textId="3087037A" w:rsidR="009136FD" w:rsidRPr="003E2895" w:rsidRDefault="009136FD">
      <w:pPr>
        <w:pStyle w:val="FootnoteText"/>
        <w:rPr>
          <w:rFonts w:ascii="Times New Roman" w:hAnsi="Times New Roman" w:cs="B Nazanin"/>
          <w:b/>
          <w:color w:val="000000" w:themeColor="text1"/>
          <w:sz w:val="18"/>
          <w:szCs w:val="24"/>
          <w:rtl/>
          <w:lang w:bidi="fa-IR"/>
        </w:rPr>
      </w:pPr>
      <w:r w:rsidRPr="003E2895">
        <w:rPr>
          <w:rStyle w:val="FootnoteReference"/>
          <w:sz w:val="18"/>
          <w:szCs w:val="18"/>
        </w:rPr>
        <w:footnoteRef/>
      </w:r>
      <w:r w:rsidRPr="003E2895">
        <w:rPr>
          <w:sz w:val="18"/>
          <w:szCs w:val="18"/>
        </w:rPr>
        <w:t xml:space="preserve"> </w:t>
      </w:r>
      <w:r w:rsidRPr="003E2895">
        <w:rPr>
          <w:rFonts w:ascii="Times New Roman" w:hAnsi="Times New Roman" w:cs="B Nazanin"/>
          <w:b/>
          <w:color w:val="000000" w:themeColor="text1"/>
          <w:sz w:val="18"/>
          <w:szCs w:val="24"/>
          <w:lang w:bidi="fa-IR"/>
        </w:rPr>
        <w:t>Chronic Kidney Disease</w:t>
      </w:r>
    </w:p>
  </w:footnote>
  <w:footnote w:id="2">
    <w:p w14:paraId="3B577E21" w14:textId="5A9C981A" w:rsidR="000E00B0" w:rsidRPr="002C34C4" w:rsidRDefault="000E00B0" w:rsidP="00DF6C0F">
      <w:pPr>
        <w:pStyle w:val="FootnoteText"/>
        <w:rPr>
          <w:rFonts w:ascii="Times New Roman" w:hAnsi="Times New Roman" w:cs="B Nazanin"/>
          <w:b/>
          <w:color w:val="000000" w:themeColor="text1"/>
          <w:szCs w:val="26"/>
          <w:rtl/>
          <w:lang w:bidi="fa-IR"/>
        </w:rPr>
      </w:pPr>
      <w:r w:rsidRPr="003E2895">
        <w:rPr>
          <w:rStyle w:val="FootnoteReference"/>
          <w:sz w:val="18"/>
          <w:szCs w:val="18"/>
        </w:rPr>
        <w:footnoteRef/>
      </w:r>
      <w:r w:rsidRPr="003E2895">
        <w:rPr>
          <w:sz w:val="18"/>
          <w:szCs w:val="18"/>
        </w:rPr>
        <w:t xml:space="preserve"> </w:t>
      </w:r>
      <w:r w:rsidRPr="003E2895">
        <w:rPr>
          <w:rFonts w:ascii="Times New Roman" w:hAnsi="Times New Roman" w:cs="B Nazanin"/>
          <w:b/>
          <w:color w:val="000000" w:themeColor="text1"/>
          <w:sz w:val="18"/>
          <w:szCs w:val="24"/>
          <w:lang w:bidi="fa-IR"/>
        </w:rPr>
        <w:t>Intra</w:t>
      </w:r>
      <w:r w:rsidR="00F03C43" w:rsidRPr="003E2895">
        <w:rPr>
          <w:rFonts w:ascii="Times New Roman" w:hAnsi="Times New Roman" w:cs="B Nazanin"/>
          <w:b/>
          <w:color w:val="000000" w:themeColor="text1"/>
          <w:sz w:val="18"/>
          <w:szCs w:val="24"/>
          <w:lang w:bidi="fa-IR"/>
        </w:rPr>
        <w:t>dialytic h</w:t>
      </w:r>
      <w:r w:rsidRPr="003E2895">
        <w:rPr>
          <w:rFonts w:ascii="Times New Roman" w:hAnsi="Times New Roman" w:cs="B Nazanin"/>
          <w:b/>
          <w:color w:val="000000" w:themeColor="text1"/>
          <w:sz w:val="18"/>
          <w:szCs w:val="24"/>
          <w:lang w:bidi="fa-IR"/>
        </w:rPr>
        <w:t>ypotension</w:t>
      </w:r>
    </w:p>
  </w:footnote>
  <w:footnote w:id="3">
    <w:p w14:paraId="1BB20C75" w14:textId="37617114" w:rsidR="00F03C43" w:rsidRPr="003E2895" w:rsidRDefault="00F03C43">
      <w:pPr>
        <w:pStyle w:val="FootnoteText"/>
        <w:rPr>
          <w:rFonts w:asciiTheme="majorBidi" w:hAnsiTheme="majorBidi" w:cstheme="majorBidi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3E2895">
        <w:rPr>
          <w:rFonts w:asciiTheme="majorBidi" w:hAnsiTheme="majorBidi" w:cstheme="majorBidi"/>
          <w:b/>
          <w:color w:val="000000" w:themeColor="text1"/>
          <w:sz w:val="18"/>
          <w:szCs w:val="26"/>
          <w:lang w:bidi="fa-IR"/>
        </w:rPr>
        <w:t>Post-Market Clinical Follow-up</w:t>
      </w:r>
    </w:p>
  </w:footnote>
  <w:footnote w:id="4">
    <w:p w14:paraId="265498AE" w14:textId="78037FE6" w:rsidR="003869D4" w:rsidRPr="003E2895" w:rsidRDefault="003869D4" w:rsidP="003869D4">
      <w:pPr>
        <w:pStyle w:val="FootnoteText"/>
        <w:rPr>
          <w:rFonts w:asciiTheme="majorBidi" w:hAnsiTheme="majorBidi" w:cstheme="majorBidi"/>
          <w:sz w:val="18"/>
          <w:szCs w:val="18"/>
          <w:rtl/>
          <w:lang w:bidi="fa-IR"/>
        </w:rPr>
      </w:pPr>
      <w:r w:rsidRPr="003E2895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3E2895">
        <w:rPr>
          <w:rFonts w:asciiTheme="majorBidi" w:hAnsiTheme="majorBidi" w:cstheme="majorBidi"/>
          <w:sz w:val="18"/>
          <w:szCs w:val="18"/>
        </w:rPr>
        <w:t xml:space="preserve"> </w:t>
      </w:r>
      <w:r w:rsidRPr="003E2895">
        <w:rPr>
          <w:rFonts w:asciiTheme="majorBidi" w:hAnsiTheme="majorBidi" w:cstheme="majorBidi"/>
          <w:b/>
          <w:color w:val="000000" w:themeColor="text1"/>
          <w:sz w:val="18"/>
          <w:szCs w:val="26"/>
          <w:lang w:bidi="fa-IR"/>
        </w:rPr>
        <w:t>Adaptive</w:t>
      </w:r>
    </w:p>
  </w:footnote>
  <w:footnote w:id="5">
    <w:p w14:paraId="62DB245A" w14:textId="57360242" w:rsidR="00D44696" w:rsidRDefault="00D44696">
      <w:pPr>
        <w:pStyle w:val="FootnoteText"/>
        <w:rPr>
          <w:rtl/>
          <w:lang w:bidi="fa-IR"/>
        </w:rPr>
      </w:pPr>
      <w:r w:rsidRPr="003E2895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3E2895">
        <w:rPr>
          <w:rFonts w:asciiTheme="majorBidi" w:hAnsiTheme="majorBidi" w:cstheme="majorBidi"/>
          <w:sz w:val="18"/>
          <w:szCs w:val="18"/>
        </w:rPr>
        <w:t xml:space="preserve"> </w:t>
      </w:r>
      <w:r w:rsidRPr="003E2895">
        <w:rPr>
          <w:rFonts w:asciiTheme="majorBidi" w:hAnsiTheme="majorBidi" w:cstheme="majorBidi"/>
          <w:b/>
          <w:color w:val="000000" w:themeColor="text1"/>
          <w:sz w:val="18"/>
          <w:szCs w:val="26"/>
          <w:lang w:bidi="fa-IR"/>
        </w:rPr>
        <w:t>Non-inferiority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E3C3" w14:textId="1B76E98B" w:rsidR="001761FC" w:rsidRDefault="00C12294">
    <w:pPr>
      <w:pStyle w:val="Header"/>
    </w:pPr>
    <w:r>
      <w:rPr>
        <w:noProof/>
      </w:rPr>
      <w:pict w14:anchorId="3BEA4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179407" o:spid="_x0000_s2055" type="#_x0000_t75" style="position:absolute;margin-left:0;margin-top:0;width:415pt;height:586.8pt;z-index:-251655168;mso-position-horizontal:center;mso-position-horizontal-relative:margin;mso-position-vertical:center;mso-position-vertical-relative:margin" o:allowincell="f">
          <v:imagedata r:id="rId1" o:title="IMG_72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68EEE" w14:textId="7743EE76" w:rsidR="001761FC" w:rsidRDefault="001761FC" w:rsidP="00307F6B">
    <w:pPr>
      <w:pStyle w:val="Header"/>
      <w:bidi/>
      <w:rPr>
        <w:rtl/>
        <w:lang w:bidi="fa-IR"/>
      </w:rPr>
    </w:pPr>
    <w:r>
      <w:rPr>
        <w:noProof/>
        <w:rtl/>
      </w:rPr>
      <w:drawing>
        <wp:anchor distT="0" distB="0" distL="114300" distR="114300" simplePos="0" relativeHeight="251657216" behindDoc="1" locked="0" layoutInCell="1" allowOverlap="1" wp14:anchorId="677D5CAE" wp14:editId="2B7936F2">
          <wp:simplePos x="0" y="0"/>
          <wp:positionH relativeFrom="page">
            <wp:align>left</wp:align>
          </wp:positionH>
          <wp:positionV relativeFrom="paragraph">
            <wp:posOffset>-441435</wp:posOffset>
          </wp:positionV>
          <wp:extent cx="7756634" cy="10183495"/>
          <wp:effectExtent l="0" t="0" r="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ge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485" cy="10188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1E7A">
      <w:rPr>
        <w:rFonts w:asciiTheme="minorHAnsi" w:eastAsiaTheme="minorHAnsi" w:hAnsiTheme="minorHAnsi" w:cs="B Nazanin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1447285" wp14:editId="6CCADDC3">
              <wp:simplePos x="0" y="0"/>
              <wp:positionH relativeFrom="margin">
                <wp:align>center</wp:align>
              </wp:positionH>
              <wp:positionV relativeFrom="paragraph">
                <wp:posOffset>-149885</wp:posOffset>
              </wp:positionV>
              <wp:extent cx="3465805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580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6C1F11" w14:textId="53DAD5AF" w:rsidR="001761FC" w:rsidRPr="00713EC9" w:rsidRDefault="001761FC" w:rsidP="00685825">
                          <w:pPr>
                            <w:bidi/>
                            <w:jc w:val="center"/>
                            <w:rPr>
                              <w:rFonts w:cs="B Mitra"/>
                              <w:b/>
                              <w:bCs/>
                              <w:color w:val="008000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«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طراح</w:t>
                          </w:r>
                          <w:r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ساخت</w:t>
                          </w:r>
                          <w:r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گجت</w:t>
                          </w:r>
                          <w:r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غ</w:t>
                          </w:r>
                          <w:r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رتهاجم</w:t>
                          </w:r>
                          <w:r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اندازه‌گ</w:t>
                          </w:r>
                          <w:r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گلوکــز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4472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0;margin-top:-11.8pt;width:272.9pt;height:27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" filled="f" stroked="f" strokeweight=".5pt">
              <v:textbox>
                <w:txbxContent>
                  <w:p w14:paraId="316C1F11" w14:textId="53DAD5AF" w:rsidR="001761FC" w:rsidRPr="00713EC9" w:rsidRDefault="001761FC" w:rsidP="00685825">
                    <w:pPr>
                      <w:bidi/>
                      <w:jc w:val="center"/>
                      <w:rPr>
                        <w:rFonts w:cs="B Mitra"/>
                        <w:b/>
                        <w:bCs/>
                        <w:color w:val="008000"/>
                      </w:rPr>
                    </w:pPr>
                    <w:r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«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طراح</w:t>
                    </w:r>
                    <w:r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و</w:t>
                    </w:r>
                    <w:r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ساخت</w:t>
                    </w:r>
                    <w:r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گجت</w:t>
                    </w:r>
                    <w:r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غ</w:t>
                    </w:r>
                    <w:r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رتهاجم</w:t>
                    </w:r>
                    <w:r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اندازه‌گ</w:t>
                    </w:r>
                    <w:r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ر</w:t>
                    </w:r>
                    <w:r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گلوکــز</w:t>
                    </w:r>
                    <w:r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945FAC1" w14:textId="327E5FA4" w:rsidR="001761FC" w:rsidRDefault="001761FC" w:rsidP="00307F6B">
    <w:pPr>
      <w:pStyle w:val="Header"/>
      <w:bidi/>
      <w:rPr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6AD40" w14:textId="636A2FA9" w:rsidR="001761FC" w:rsidRDefault="001761FC" w:rsidP="00307F6B">
    <w:pPr>
      <w:pStyle w:val="Header"/>
      <w:tabs>
        <w:tab w:val="clear" w:pos="4320"/>
        <w:tab w:val="clear" w:pos="8640"/>
        <w:tab w:val="left" w:pos="3435"/>
      </w:tabs>
      <w:ind w:right="-1170"/>
      <w:jc w:val="right"/>
      <w:rPr>
        <w:rtl/>
      </w:rPr>
    </w:pPr>
    <w:r>
      <w:rPr>
        <w:noProof/>
        <w:rtl/>
      </w:rPr>
      <w:drawing>
        <wp:anchor distT="0" distB="0" distL="114300" distR="114300" simplePos="0" relativeHeight="251658240" behindDoc="1" locked="0" layoutInCell="1" allowOverlap="1" wp14:anchorId="352FF705" wp14:editId="3F05102A">
          <wp:simplePos x="0" y="0"/>
          <wp:positionH relativeFrom="page">
            <wp:align>right</wp:align>
          </wp:positionH>
          <wp:positionV relativeFrom="paragraph">
            <wp:posOffset>-453700</wp:posOffset>
          </wp:positionV>
          <wp:extent cx="7772400" cy="10062803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ge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2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A16968" w14:textId="1CCAACDE" w:rsidR="001761FC" w:rsidRDefault="001761FC" w:rsidP="00307F6B">
    <w:pPr>
      <w:pStyle w:val="Header"/>
      <w:tabs>
        <w:tab w:val="clear" w:pos="4320"/>
        <w:tab w:val="clear" w:pos="8640"/>
        <w:tab w:val="left" w:pos="3435"/>
      </w:tabs>
      <w:ind w:right="-1170"/>
      <w:jc w:val="right"/>
      <w:rPr>
        <w:rtl/>
      </w:rPr>
    </w:pPr>
  </w:p>
  <w:p w14:paraId="1155AFF9" w14:textId="3911E343" w:rsidR="001761FC" w:rsidRDefault="001761FC" w:rsidP="00307F6B">
    <w:pPr>
      <w:pStyle w:val="Header"/>
      <w:tabs>
        <w:tab w:val="clear" w:pos="4320"/>
        <w:tab w:val="clear" w:pos="8640"/>
        <w:tab w:val="left" w:pos="3435"/>
      </w:tabs>
      <w:ind w:right="-1170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F56A" w14:textId="46BF3861" w:rsidR="001761FC" w:rsidRDefault="00020B31" w:rsidP="00FA356E">
    <w:pPr>
      <w:pStyle w:val="Header"/>
      <w:tabs>
        <w:tab w:val="left" w:pos="6426"/>
      </w:tabs>
    </w:pPr>
    <w:r>
      <w:rPr>
        <w:rFonts w:cs="B Mitra"/>
        <w:bCs/>
        <w:noProof/>
        <w:color w:val="45754B"/>
      </w:rPr>
      <w:drawing>
        <wp:anchor distT="0" distB="0" distL="114300" distR="114300" simplePos="0" relativeHeight="251660288" behindDoc="1" locked="0" layoutInCell="1" allowOverlap="1" wp14:anchorId="2A8FC9DA" wp14:editId="0B743D86">
          <wp:simplePos x="0" y="0"/>
          <wp:positionH relativeFrom="page">
            <wp:posOffset>17145</wp:posOffset>
          </wp:positionH>
          <wp:positionV relativeFrom="paragraph">
            <wp:posOffset>-448945</wp:posOffset>
          </wp:positionV>
          <wp:extent cx="7752715" cy="10072370"/>
          <wp:effectExtent l="0" t="0" r="63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15" cy="1007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4B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F4A5D7" wp14:editId="1985F6A7">
              <wp:simplePos x="0" y="0"/>
              <wp:positionH relativeFrom="page">
                <wp:posOffset>4359965</wp:posOffset>
              </wp:positionH>
              <wp:positionV relativeFrom="paragraph">
                <wp:posOffset>-19878</wp:posOffset>
              </wp:positionV>
              <wp:extent cx="3491368" cy="69088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368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447B3" w14:textId="4AA24831" w:rsidR="00D624B0" w:rsidRPr="00D624B0" w:rsidRDefault="001761FC" w:rsidP="00D624B0">
                          <w:pPr>
                            <w:bidi/>
                            <w:jc w:val="center"/>
                            <w:rPr>
                              <w:rFonts w:ascii="Calibri Light" w:hAnsi="Calibri Light" w:cs="B Nazanin"/>
                              <w:b/>
                              <w:color w:val="E36C0A" w:themeColor="accent6" w:themeShade="BF"/>
                              <w:sz w:val="22"/>
                              <w:szCs w:val="22"/>
                              <w:rtl/>
                              <w:lang w:bidi="fa-IR"/>
                            </w:rPr>
                          </w:pPr>
                          <w:r w:rsidRPr="00D624B0">
                            <w:rPr>
                              <w:rFonts w:cs="B Nazanin"/>
                              <w:b/>
                              <w:i/>
                              <w:iCs/>
                              <w:color w:val="E36C0A" w:themeColor="accent6" w:themeShade="BF"/>
                              <w:sz w:val="22"/>
                              <w:szCs w:val="22"/>
                              <w:rtl/>
                              <w:lang w:bidi="fa-IR"/>
                            </w:rPr>
                            <w:t>«</w:t>
                          </w:r>
                          <w:r w:rsidR="001573D5" w:rsidRPr="00D624B0">
                            <w:rPr>
                              <w:rFonts w:cs="B Nazanin" w:hint="eastAsia"/>
                              <w:color w:val="E36C0A" w:themeColor="accent6" w:themeShade="BF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D624B0" w:rsidRPr="00D624B0">
                            <w:rPr>
                              <w:rFonts w:ascii="Calibri Light" w:hAnsi="Calibri Light" w:cs="B Nazanin" w:hint="cs"/>
                              <w:b/>
                              <w:color w:val="E36C0A" w:themeColor="accent6" w:themeShade="BF"/>
                              <w:sz w:val="22"/>
                              <w:szCs w:val="22"/>
                              <w:rtl/>
                            </w:rPr>
                            <w:t xml:space="preserve">بهبود مدیریت افت فشارخون حین همودیالیز به کمک پروفایل سدیم تطبیقی و شخصی‌سازی‌شده برای هر بیمار بر اساس مبانی </w:t>
                          </w:r>
                          <w:r w:rsidR="00D624B0" w:rsidRPr="00D624B0">
                            <w:rPr>
                              <w:rFonts w:ascii="Calibri Light" w:hAnsi="Calibri Light" w:cs="B Nazanin"/>
                              <w:b/>
                              <w:color w:val="E36C0A" w:themeColor="accent6" w:themeShade="BF"/>
                              <w:sz w:val="22"/>
                              <w:szCs w:val="22"/>
                              <w:lang w:bidi="fa-IR"/>
                            </w:rPr>
                            <w:t>Personalized Medicine</w:t>
                          </w:r>
                          <w:r w:rsidR="00D624B0" w:rsidRPr="00D624B0">
                            <w:rPr>
                              <w:rFonts w:ascii="Calibri Light" w:hAnsi="Calibri Light" w:cs="B Nazanin" w:hint="cs"/>
                              <w:b/>
                              <w:color w:val="E36C0A" w:themeColor="accent6" w:themeShade="BF"/>
                              <w:sz w:val="22"/>
                              <w:szCs w:val="22"/>
                              <w:rtl/>
                            </w:rPr>
                            <w:t xml:space="preserve"> در دستگاه همودیالیز </w:t>
                          </w:r>
                          <w:r w:rsidR="00D624B0" w:rsidRPr="00D624B0">
                            <w:rPr>
                              <w:rFonts w:ascii="Calibri Light" w:hAnsi="Calibri Light" w:cs="B Nazanin"/>
                              <w:b/>
                              <w:color w:val="E36C0A" w:themeColor="accent6" w:themeShade="BF"/>
                              <w:sz w:val="22"/>
                              <w:szCs w:val="22"/>
                              <w:lang w:bidi="fa-IR"/>
                            </w:rPr>
                            <w:t>ATF 1022</w:t>
                          </w:r>
                          <w:r w:rsidR="006A51D2">
                            <w:rPr>
                              <w:rFonts w:ascii="Calibri Light" w:hAnsi="Calibri Light" w:cs="B Nazanin" w:hint="cs"/>
                              <w:b/>
                              <w:color w:val="E36C0A" w:themeColor="accent6" w:themeShade="BF"/>
                              <w:sz w:val="22"/>
                              <w:szCs w:val="22"/>
                              <w:rtl/>
                              <w:lang w:bidi="fa-IR"/>
                            </w:rPr>
                            <w:t>»</w:t>
                          </w:r>
                        </w:p>
                        <w:p w14:paraId="6809AD3F" w14:textId="100B2DAF" w:rsidR="001761FC" w:rsidRPr="00D624B0" w:rsidRDefault="001761FC" w:rsidP="00D624B0">
                          <w:pPr>
                            <w:bidi/>
                            <w:jc w:val="center"/>
                            <w:rPr>
                              <w:rFonts w:cs="B Nazanin"/>
                              <w:i/>
                              <w:iCs/>
                              <w:color w:val="E36C0A" w:themeColor="accent6" w:themeShade="BF"/>
                              <w:sz w:val="22"/>
                              <w:szCs w:val="22"/>
                              <w:lang w:bidi="fa-IR"/>
                            </w:rPr>
                          </w:pPr>
                          <w:r w:rsidRPr="00D624B0">
                            <w:rPr>
                              <w:rFonts w:cs="B Nazanin" w:hint="cs"/>
                              <w:i/>
                              <w:iCs/>
                              <w:color w:val="E36C0A" w:themeColor="accent6" w:themeShade="BF"/>
                              <w:sz w:val="22"/>
                              <w:szCs w:val="22"/>
                              <w:rtl/>
                              <w:lang w:bidi="fa-IR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F4A5D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343.3pt;margin-top:-1.55pt;width:274.9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" filled="f" stroked="f" strokeweight=".5pt">
              <v:textbox>
                <w:txbxContent>
                  <w:p w14:paraId="17E447B3" w14:textId="4AA24831" w:rsidR="00D624B0" w:rsidRPr="00D624B0" w:rsidRDefault="001761FC" w:rsidP="00D624B0">
                    <w:pPr>
                      <w:bidi/>
                      <w:jc w:val="center"/>
                      <w:rPr>
                        <w:rFonts w:ascii="Calibri Light" w:hAnsi="Calibri Light" w:cs="B Nazanin"/>
                        <w:b/>
                        <w:color w:val="E36C0A" w:themeColor="accent6" w:themeShade="BF"/>
                        <w:sz w:val="22"/>
                        <w:szCs w:val="22"/>
                        <w:rtl/>
                        <w:lang w:bidi="fa-IR"/>
                      </w:rPr>
                    </w:pPr>
                    <w:r w:rsidRPr="00D624B0">
                      <w:rPr>
                        <w:rFonts w:cs="B Nazanin"/>
                        <w:b/>
                        <w:i/>
                        <w:iCs/>
                        <w:color w:val="E36C0A" w:themeColor="accent6" w:themeShade="BF"/>
                        <w:sz w:val="22"/>
                        <w:szCs w:val="22"/>
                        <w:rtl/>
                        <w:lang w:bidi="fa-IR"/>
                      </w:rPr>
                      <w:t>«</w:t>
                    </w:r>
                    <w:r w:rsidR="001573D5" w:rsidRPr="00D624B0">
                      <w:rPr>
                        <w:rFonts w:cs="B Nazanin" w:hint="eastAsia"/>
                        <w:color w:val="E36C0A" w:themeColor="accent6" w:themeShade="BF"/>
                        <w:sz w:val="22"/>
                        <w:szCs w:val="22"/>
                        <w:rtl/>
                      </w:rPr>
                      <w:t xml:space="preserve"> </w:t>
                    </w:r>
                    <w:r w:rsidR="00D624B0" w:rsidRPr="00D624B0">
                      <w:rPr>
                        <w:rFonts w:ascii="Calibri Light" w:hAnsi="Calibri Light" w:cs="B Nazanin" w:hint="cs"/>
                        <w:b/>
                        <w:color w:val="E36C0A" w:themeColor="accent6" w:themeShade="BF"/>
                        <w:sz w:val="22"/>
                        <w:szCs w:val="22"/>
                        <w:rtl/>
                      </w:rPr>
                      <w:t xml:space="preserve">بهبود مدیریت افت فشارخون حین همودیالیز به کمک پروفایل سدیم تطبیقی و شخصی‌سازی‌شده برای هر بیمار بر اساس مبانی </w:t>
                    </w:r>
                    <w:r w:rsidR="00D624B0" w:rsidRPr="00D624B0">
                      <w:rPr>
                        <w:rFonts w:ascii="Calibri Light" w:hAnsi="Calibri Light" w:cs="B Nazanin"/>
                        <w:b/>
                        <w:color w:val="E36C0A" w:themeColor="accent6" w:themeShade="BF"/>
                        <w:sz w:val="22"/>
                        <w:szCs w:val="22"/>
                        <w:lang w:bidi="fa-IR"/>
                      </w:rPr>
                      <w:t>Personalized Medicine</w:t>
                    </w:r>
                    <w:r w:rsidR="00D624B0" w:rsidRPr="00D624B0">
                      <w:rPr>
                        <w:rFonts w:ascii="Calibri Light" w:hAnsi="Calibri Light" w:cs="B Nazanin" w:hint="cs"/>
                        <w:b/>
                        <w:color w:val="E36C0A" w:themeColor="accent6" w:themeShade="BF"/>
                        <w:sz w:val="22"/>
                        <w:szCs w:val="22"/>
                        <w:rtl/>
                      </w:rPr>
                      <w:t xml:space="preserve"> در دستگاه همودیالیز </w:t>
                    </w:r>
                    <w:r w:rsidR="00D624B0" w:rsidRPr="00D624B0">
                      <w:rPr>
                        <w:rFonts w:ascii="Calibri Light" w:hAnsi="Calibri Light" w:cs="B Nazanin"/>
                        <w:b/>
                        <w:color w:val="E36C0A" w:themeColor="accent6" w:themeShade="BF"/>
                        <w:sz w:val="22"/>
                        <w:szCs w:val="22"/>
                        <w:lang w:bidi="fa-IR"/>
                      </w:rPr>
                      <w:t>ATF 1022</w:t>
                    </w:r>
                    <w:r w:rsidR="006A51D2">
                      <w:rPr>
                        <w:rFonts w:ascii="Calibri Light" w:hAnsi="Calibri Light" w:cs="B Nazanin" w:hint="cs"/>
                        <w:b/>
                        <w:color w:val="E36C0A" w:themeColor="accent6" w:themeShade="BF"/>
                        <w:sz w:val="22"/>
                        <w:szCs w:val="22"/>
                        <w:rtl/>
                        <w:lang w:bidi="fa-IR"/>
                      </w:rPr>
                      <w:t>»</w:t>
                    </w:r>
                  </w:p>
                  <w:p w14:paraId="6809AD3F" w14:textId="100B2DAF" w:rsidR="001761FC" w:rsidRPr="00D624B0" w:rsidRDefault="001761FC" w:rsidP="00D624B0">
                    <w:pPr>
                      <w:bidi/>
                      <w:jc w:val="center"/>
                      <w:rPr>
                        <w:rFonts w:cs="B Nazanin"/>
                        <w:i/>
                        <w:iCs/>
                        <w:color w:val="E36C0A" w:themeColor="accent6" w:themeShade="BF"/>
                        <w:sz w:val="22"/>
                        <w:szCs w:val="22"/>
                        <w:lang w:bidi="fa-IR"/>
                      </w:rPr>
                    </w:pPr>
                    <w:r w:rsidRPr="00D624B0">
                      <w:rPr>
                        <w:rFonts w:cs="B Nazanin" w:hint="cs"/>
                        <w:i/>
                        <w:iCs/>
                        <w:color w:val="E36C0A" w:themeColor="accent6" w:themeShade="BF"/>
                        <w:sz w:val="22"/>
                        <w:szCs w:val="22"/>
                        <w:rtl/>
                        <w:lang w:bidi="fa-IR"/>
                      </w:rPr>
                      <w:t>»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761FC">
      <w:rPr>
        <w:rFonts w:cs="B Mitra"/>
        <w:bCs/>
        <w:color w:val="45754B"/>
      </w:rPr>
      <w:tab/>
    </w:r>
    <w:r w:rsidR="001761FC">
      <w:rPr>
        <w:rFonts w:cs="B Mitra"/>
        <w:bCs/>
        <w:color w:val="45754B"/>
      </w:rPr>
      <w:tab/>
    </w:r>
    <w:r w:rsidR="001761FC">
      <w:rPr>
        <w:rFonts w:cs="B Mitra"/>
        <w:bCs/>
        <w:color w:val="45754B"/>
      </w:rPr>
      <w:tab/>
      <w:t xml:space="preserve"> </w:t>
    </w:r>
    <w:r w:rsidR="001761FC">
      <w:rPr>
        <w:rFonts w:cs="B Mitra" w:hint="cs"/>
        <w:bCs/>
        <w:color w:val="45754B"/>
        <w:rtl/>
      </w:rPr>
      <w:t xml:space="preserve"> </w:t>
    </w:r>
    <w:r w:rsidR="001761FC">
      <w:rPr>
        <w:rFonts w:cs="B Mitra"/>
        <w:bCs/>
        <w:color w:val="45754B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9011D"/>
    <w:multiLevelType w:val="hybridMultilevel"/>
    <w:tmpl w:val="097A0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909D9"/>
    <w:multiLevelType w:val="hybridMultilevel"/>
    <w:tmpl w:val="BAFAA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84D16"/>
    <w:multiLevelType w:val="multilevel"/>
    <w:tmpl w:val="09BA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B5475"/>
    <w:multiLevelType w:val="hybridMultilevel"/>
    <w:tmpl w:val="98265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D4A13"/>
    <w:multiLevelType w:val="hybridMultilevel"/>
    <w:tmpl w:val="A4480958"/>
    <w:numStyleLink w:val="Bullet"/>
  </w:abstractNum>
  <w:abstractNum w:abstractNumId="5" w15:restartNumberingAfterBreak="0">
    <w:nsid w:val="1E6000C0"/>
    <w:multiLevelType w:val="hybridMultilevel"/>
    <w:tmpl w:val="E23CCB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E00FF"/>
    <w:multiLevelType w:val="hybridMultilevel"/>
    <w:tmpl w:val="50BE16CA"/>
    <w:lvl w:ilvl="0" w:tplc="CD2A3F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E5D30"/>
    <w:multiLevelType w:val="hybridMultilevel"/>
    <w:tmpl w:val="722C96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DA2951"/>
    <w:multiLevelType w:val="hybridMultilevel"/>
    <w:tmpl w:val="8222C1A8"/>
    <w:lvl w:ilvl="0" w:tplc="E0641598">
      <w:start w:val="1"/>
      <w:numFmt w:val="decimal"/>
      <w:lvlText w:val="%1.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15B88"/>
    <w:multiLevelType w:val="hybridMultilevel"/>
    <w:tmpl w:val="4E9632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260F16"/>
    <w:multiLevelType w:val="hybridMultilevel"/>
    <w:tmpl w:val="D7543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9200F"/>
    <w:multiLevelType w:val="hybridMultilevel"/>
    <w:tmpl w:val="E53E40E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672A1F"/>
    <w:multiLevelType w:val="multilevel"/>
    <w:tmpl w:val="A63CEAE4"/>
    <w:lvl w:ilvl="0">
      <w:start w:val="1"/>
      <w:numFmt w:val="decimal"/>
      <w:lvlText w:val="%1."/>
      <w:lvlJc w:val="left"/>
      <w:pPr>
        <w:ind w:left="720" w:hanging="360"/>
      </w:pPr>
      <w:rPr>
        <w:rFonts w:cs="B Nazani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2D9725A0"/>
    <w:multiLevelType w:val="hybridMultilevel"/>
    <w:tmpl w:val="595A5DC6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337BA7"/>
    <w:multiLevelType w:val="hybridMultilevel"/>
    <w:tmpl w:val="BB24D344"/>
    <w:lvl w:ilvl="0" w:tplc="5BD0B1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4D1B"/>
    <w:multiLevelType w:val="hybridMultilevel"/>
    <w:tmpl w:val="8496FE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35B75D18"/>
    <w:multiLevelType w:val="hybridMultilevel"/>
    <w:tmpl w:val="96720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56788"/>
    <w:multiLevelType w:val="multilevel"/>
    <w:tmpl w:val="24648A78"/>
    <w:lvl w:ilvl="0">
      <w:numFmt w:val="bullet"/>
      <w:lvlText w:val="•"/>
      <w:lvlJc w:val="righ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righ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righ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righ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righ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righ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righ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righ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righ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37B139C1"/>
    <w:multiLevelType w:val="hybridMultilevel"/>
    <w:tmpl w:val="B7328618"/>
    <w:lvl w:ilvl="0" w:tplc="0409000F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4009E8"/>
    <w:multiLevelType w:val="hybridMultilevel"/>
    <w:tmpl w:val="7EB6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396CFB"/>
    <w:multiLevelType w:val="multilevel"/>
    <w:tmpl w:val="32869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4543C0"/>
    <w:multiLevelType w:val="hybridMultilevel"/>
    <w:tmpl w:val="AFCC94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91DAB"/>
    <w:multiLevelType w:val="hybridMultilevel"/>
    <w:tmpl w:val="A4480958"/>
    <w:styleLink w:val="Bullet"/>
    <w:lvl w:ilvl="0" w:tplc="B06A4BCC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2636B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EE2EDF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CA67700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3660EB0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BB278B6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E427B46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426D296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FD4A8D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3" w15:restartNumberingAfterBreak="0">
    <w:nsid w:val="3E586BC4"/>
    <w:multiLevelType w:val="hybridMultilevel"/>
    <w:tmpl w:val="830625A0"/>
    <w:lvl w:ilvl="0" w:tplc="67466D2A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1F0C58"/>
    <w:multiLevelType w:val="hybridMultilevel"/>
    <w:tmpl w:val="71425026"/>
    <w:lvl w:ilvl="0" w:tplc="43BAC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75E61"/>
    <w:multiLevelType w:val="multilevel"/>
    <w:tmpl w:val="1982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906A88"/>
    <w:multiLevelType w:val="hybridMultilevel"/>
    <w:tmpl w:val="66B8302C"/>
    <w:lvl w:ilvl="0" w:tplc="0409000F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D75892"/>
    <w:multiLevelType w:val="hybridMultilevel"/>
    <w:tmpl w:val="572C9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E861A5"/>
    <w:multiLevelType w:val="hybridMultilevel"/>
    <w:tmpl w:val="66B8302C"/>
    <w:lvl w:ilvl="0" w:tplc="0409000F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87EBD"/>
    <w:multiLevelType w:val="hybridMultilevel"/>
    <w:tmpl w:val="0A2A4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2B749E"/>
    <w:multiLevelType w:val="hybridMultilevel"/>
    <w:tmpl w:val="0DA6EC18"/>
    <w:lvl w:ilvl="0" w:tplc="1C204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97C68"/>
    <w:multiLevelType w:val="hybridMultilevel"/>
    <w:tmpl w:val="B2FCE454"/>
    <w:lvl w:ilvl="0" w:tplc="3462DCAE">
      <w:start w:val="1"/>
      <w:numFmt w:val="decimal"/>
      <w:lvlText w:val="فاز 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D7A6558"/>
    <w:multiLevelType w:val="hybridMultilevel"/>
    <w:tmpl w:val="BADE8AFE"/>
    <w:lvl w:ilvl="0" w:tplc="C4629AF2">
      <w:start w:val="5"/>
      <w:numFmt w:val="bullet"/>
      <w:lvlText w:val="-"/>
      <w:lvlJc w:val="left"/>
      <w:pPr>
        <w:ind w:left="360" w:hanging="360"/>
      </w:pPr>
      <w:rPr>
        <w:rFonts w:ascii="Tahoma" w:eastAsia="Times New Roman" w:hAnsi="Tahoma" w:cs="B Nazanin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221443"/>
    <w:multiLevelType w:val="hybridMultilevel"/>
    <w:tmpl w:val="FC8C0B58"/>
    <w:lvl w:ilvl="0" w:tplc="ED2C6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DF5D4F"/>
    <w:multiLevelType w:val="hybridMultilevel"/>
    <w:tmpl w:val="BB1A7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FA130E"/>
    <w:multiLevelType w:val="hybridMultilevel"/>
    <w:tmpl w:val="72745B82"/>
    <w:lvl w:ilvl="0" w:tplc="04090003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num w:numId="1" w16cid:durableId="1027440501">
    <w:abstractNumId w:val="5"/>
  </w:num>
  <w:num w:numId="2" w16cid:durableId="1080062195">
    <w:abstractNumId w:val="11"/>
  </w:num>
  <w:num w:numId="3" w16cid:durableId="1264608333">
    <w:abstractNumId w:val="13"/>
  </w:num>
  <w:num w:numId="4" w16cid:durableId="2005013835">
    <w:abstractNumId w:val="6"/>
  </w:num>
  <w:num w:numId="5" w16cid:durableId="317657981">
    <w:abstractNumId w:val="7"/>
  </w:num>
  <w:num w:numId="6" w16cid:durableId="1984383675">
    <w:abstractNumId w:val="24"/>
  </w:num>
  <w:num w:numId="7" w16cid:durableId="175459019">
    <w:abstractNumId w:val="34"/>
  </w:num>
  <w:num w:numId="8" w16cid:durableId="694236173">
    <w:abstractNumId w:val="21"/>
  </w:num>
  <w:num w:numId="9" w16cid:durableId="1531604604">
    <w:abstractNumId w:val="29"/>
  </w:num>
  <w:num w:numId="10" w16cid:durableId="379863481">
    <w:abstractNumId w:val="8"/>
  </w:num>
  <w:num w:numId="11" w16cid:durableId="809057882">
    <w:abstractNumId w:val="27"/>
  </w:num>
  <w:num w:numId="12" w16cid:durableId="11814291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5254551">
    <w:abstractNumId w:val="13"/>
  </w:num>
  <w:num w:numId="14" w16cid:durableId="669480007">
    <w:abstractNumId w:val="9"/>
  </w:num>
  <w:num w:numId="15" w16cid:durableId="1221163770">
    <w:abstractNumId w:val="3"/>
  </w:num>
  <w:num w:numId="16" w16cid:durableId="1879273737">
    <w:abstractNumId w:val="1"/>
  </w:num>
  <w:num w:numId="17" w16cid:durableId="1632592403">
    <w:abstractNumId w:val="28"/>
  </w:num>
  <w:num w:numId="18" w16cid:durableId="1116608181">
    <w:abstractNumId w:val="26"/>
  </w:num>
  <w:num w:numId="19" w16cid:durableId="677192772">
    <w:abstractNumId w:val="18"/>
  </w:num>
  <w:num w:numId="20" w16cid:durableId="1446345684">
    <w:abstractNumId w:val="17"/>
  </w:num>
  <w:num w:numId="21" w16cid:durableId="808400659">
    <w:abstractNumId w:val="19"/>
  </w:num>
  <w:num w:numId="22" w16cid:durableId="2136945667">
    <w:abstractNumId w:val="12"/>
  </w:num>
  <w:num w:numId="23" w16cid:durableId="168253274">
    <w:abstractNumId w:val="14"/>
  </w:num>
  <w:num w:numId="24" w16cid:durableId="1519662477">
    <w:abstractNumId w:val="0"/>
  </w:num>
  <w:num w:numId="25" w16cid:durableId="109784844">
    <w:abstractNumId w:val="16"/>
  </w:num>
  <w:num w:numId="26" w16cid:durableId="877744042">
    <w:abstractNumId w:val="10"/>
  </w:num>
  <w:num w:numId="27" w16cid:durableId="2003773016">
    <w:abstractNumId w:val="31"/>
  </w:num>
  <w:num w:numId="28" w16cid:durableId="90980016">
    <w:abstractNumId w:val="23"/>
  </w:num>
  <w:num w:numId="29" w16cid:durableId="567618043">
    <w:abstractNumId w:val="20"/>
  </w:num>
  <w:num w:numId="30" w16cid:durableId="831944510">
    <w:abstractNumId w:val="25"/>
  </w:num>
  <w:num w:numId="31" w16cid:durableId="1779715739">
    <w:abstractNumId w:val="2"/>
  </w:num>
  <w:num w:numId="32" w16cid:durableId="119803586">
    <w:abstractNumId w:val="15"/>
  </w:num>
  <w:num w:numId="33" w16cid:durableId="456215266">
    <w:abstractNumId w:val="35"/>
  </w:num>
  <w:num w:numId="34" w16cid:durableId="1897159379">
    <w:abstractNumId w:val="33"/>
  </w:num>
  <w:num w:numId="35" w16cid:durableId="1607615359">
    <w:abstractNumId w:val="22"/>
  </w:num>
  <w:num w:numId="36" w16cid:durableId="1117989827">
    <w:abstractNumId w:val="4"/>
  </w:num>
  <w:num w:numId="37" w16cid:durableId="1896117830">
    <w:abstractNumId w:val="32"/>
  </w:num>
  <w:num w:numId="38" w16cid:durableId="1072508357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7"/>
  <w:drawingGridVerticalSpacing w:val="187"/>
  <w:characterSpacingControl w:val="doNotCompress"/>
  <w:hdrShapeDefaults>
    <o:shapedefaults v:ext="edit" spidmax="2056">
      <o:colormru v:ext="edit" colors="#f90,#fc0,#dce0c7,#9b7361,#cdd3b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7AwMrc0MTQwszQyMDFX0lEKTi0uzszPAykwrgUAIAqNhiwAAAA="/>
    <w:docVar w:name="__Virastar_42____i" w:val="H4sIAAAAAAAEAKtWckksSQxILCpxzi/NK1GyMqwFAAEhoTITAAAA"/>
    <w:docVar w:name="__Virastar_42___1" w:val="H4sIAAAAAAAEAKtWcslP9kxRslIyNDY2MTO3NDQyNTIxNjU1NDFV0lEKTi0uzszPAykwrgUAhQ2sDywAAAA="/>
  </w:docVars>
  <w:rsids>
    <w:rsidRoot w:val="00826C57"/>
    <w:rsid w:val="0000024E"/>
    <w:rsid w:val="0000098B"/>
    <w:rsid w:val="00002ACD"/>
    <w:rsid w:val="00002F37"/>
    <w:rsid w:val="00003F2B"/>
    <w:rsid w:val="00004B2B"/>
    <w:rsid w:val="000050D8"/>
    <w:rsid w:val="00006DC0"/>
    <w:rsid w:val="00007258"/>
    <w:rsid w:val="00010096"/>
    <w:rsid w:val="00010B57"/>
    <w:rsid w:val="000123EC"/>
    <w:rsid w:val="00012624"/>
    <w:rsid w:val="00013346"/>
    <w:rsid w:val="00013822"/>
    <w:rsid w:val="000166AC"/>
    <w:rsid w:val="0001755D"/>
    <w:rsid w:val="0002064B"/>
    <w:rsid w:val="00020B31"/>
    <w:rsid w:val="00021639"/>
    <w:rsid w:val="00021BE4"/>
    <w:rsid w:val="00022B34"/>
    <w:rsid w:val="00022B9E"/>
    <w:rsid w:val="00023ACB"/>
    <w:rsid w:val="00024B7D"/>
    <w:rsid w:val="00025A99"/>
    <w:rsid w:val="000267F7"/>
    <w:rsid w:val="00027ADD"/>
    <w:rsid w:val="00027E95"/>
    <w:rsid w:val="0003060F"/>
    <w:rsid w:val="000311E8"/>
    <w:rsid w:val="00032101"/>
    <w:rsid w:val="0003234B"/>
    <w:rsid w:val="000339F2"/>
    <w:rsid w:val="00033BEB"/>
    <w:rsid w:val="0003447F"/>
    <w:rsid w:val="00034732"/>
    <w:rsid w:val="00034C17"/>
    <w:rsid w:val="000354C7"/>
    <w:rsid w:val="000359FD"/>
    <w:rsid w:val="00035B0D"/>
    <w:rsid w:val="00036D2A"/>
    <w:rsid w:val="00037DA8"/>
    <w:rsid w:val="0004034E"/>
    <w:rsid w:val="00040778"/>
    <w:rsid w:val="00040F4B"/>
    <w:rsid w:val="0004182A"/>
    <w:rsid w:val="00041AEC"/>
    <w:rsid w:val="00041EBC"/>
    <w:rsid w:val="000423C6"/>
    <w:rsid w:val="0004267E"/>
    <w:rsid w:val="000433B8"/>
    <w:rsid w:val="00043457"/>
    <w:rsid w:val="00043892"/>
    <w:rsid w:val="000439AE"/>
    <w:rsid w:val="00044521"/>
    <w:rsid w:val="00044D6C"/>
    <w:rsid w:val="000459AD"/>
    <w:rsid w:val="000472B1"/>
    <w:rsid w:val="00047FE3"/>
    <w:rsid w:val="00053111"/>
    <w:rsid w:val="00053410"/>
    <w:rsid w:val="000537A3"/>
    <w:rsid w:val="00054194"/>
    <w:rsid w:val="0005444E"/>
    <w:rsid w:val="00055893"/>
    <w:rsid w:val="00055CFF"/>
    <w:rsid w:val="00056379"/>
    <w:rsid w:val="000566D5"/>
    <w:rsid w:val="00060FE1"/>
    <w:rsid w:val="00062FE1"/>
    <w:rsid w:val="00063C4C"/>
    <w:rsid w:val="0006470E"/>
    <w:rsid w:val="000663EB"/>
    <w:rsid w:val="00067C63"/>
    <w:rsid w:val="000710A1"/>
    <w:rsid w:val="0007204F"/>
    <w:rsid w:val="00073554"/>
    <w:rsid w:val="00073A32"/>
    <w:rsid w:val="00073C29"/>
    <w:rsid w:val="00073F8C"/>
    <w:rsid w:val="00073FAB"/>
    <w:rsid w:val="0007435A"/>
    <w:rsid w:val="00075250"/>
    <w:rsid w:val="00075467"/>
    <w:rsid w:val="0008063C"/>
    <w:rsid w:val="00082A8E"/>
    <w:rsid w:val="00082D73"/>
    <w:rsid w:val="00082EAF"/>
    <w:rsid w:val="00083874"/>
    <w:rsid w:val="0008617D"/>
    <w:rsid w:val="00086AF9"/>
    <w:rsid w:val="00087A31"/>
    <w:rsid w:val="00090A8D"/>
    <w:rsid w:val="00091A56"/>
    <w:rsid w:val="00091B84"/>
    <w:rsid w:val="00092CF4"/>
    <w:rsid w:val="0009708C"/>
    <w:rsid w:val="000A0215"/>
    <w:rsid w:val="000A0ABF"/>
    <w:rsid w:val="000A1424"/>
    <w:rsid w:val="000A2DDD"/>
    <w:rsid w:val="000A2FD2"/>
    <w:rsid w:val="000A3240"/>
    <w:rsid w:val="000A407E"/>
    <w:rsid w:val="000A65B3"/>
    <w:rsid w:val="000A715A"/>
    <w:rsid w:val="000A7270"/>
    <w:rsid w:val="000A7E73"/>
    <w:rsid w:val="000B0DE9"/>
    <w:rsid w:val="000B1130"/>
    <w:rsid w:val="000B22B8"/>
    <w:rsid w:val="000B238C"/>
    <w:rsid w:val="000B390F"/>
    <w:rsid w:val="000B3C45"/>
    <w:rsid w:val="000B420C"/>
    <w:rsid w:val="000B4264"/>
    <w:rsid w:val="000B465C"/>
    <w:rsid w:val="000B5D0F"/>
    <w:rsid w:val="000B660B"/>
    <w:rsid w:val="000B6B98"/>
    <w:rsid w:val="000B727F"/>
    <w:rsid w:val="000C006E"/>
    <w:rsid w:val="000C0A43"/>
    <w:rsid w:val="000C26E3"/>
    <w:rsid w:val="000C2A2F"/>
    <w:rsid w:val="000C2B8B"/>
    <w:rsid w:val="000C47B6"/>
    <w:rsid w:val="000C4CED"/>
    <w:rsid w:val="000C5E03"/>
    <w:rsid w:val="000C6A5E"/>
    <w:rsid w:val="000C7198"/>
    <w:rsid w:val="000D08A6"/>
    <w:rsid w:val="000D18E0"/>
    <w:rsid w:val="000D19DE"/>
    <w:rsid w:val="000D2358"/>
    <w:rsid w:val="000D36DF"/>
    <w:rsid w:val="000D4213"/>
    <w:rsid w:val="000D438C"/>
    <w:rsid w:val="000D4590"/>
    <w:rsid w:val="000D6D8F"/>
    <w:rsid w:val="000D7B5C"/>
    <w:rsid w:val="000E00B0"/>
    <w:rsid w:val="000E068C"/>
    <w:rsid w:val="000E216F"/>
    <w:rsid w:val="000E3B96"/>
    <w:rsid w:val="000E4FA7"/>
    <w:rsid w:val="000E5B04"/>
    <w:rsid w:val="000E74D7"/>
    <w:rsid w:val="000F0B6F"/>
    <w:rsid w:val="000F1A53"/>
    <w:rsid w:val="000F1B8A"/>
    <w:rsid w:val="000F2E3D"/>
    <w:rsid w:val="000F41AC"/>
    <w:rsid w:val="000F5297"/>
    <w:rsid w:val="000F53D4"/>
    <w:rsid w:val="000F6FAD"/>
    <w:rsid w:val="00100779"/>
    <w:rsid w:val="00101D86"/>
    <w:rsid w:val="001026F0"/>
    <w:rsid w:val="00103850"/>
    <w:rsid w:val="00104136"/>
    <w:rsid w:val="0010441C"/>
    <w:rsid w:val="00104CED"/>
    <w:rsid w:val="00105FF2"/>
    <w:rsid w:val="001072F5"/>
    <w:rsid w:val="00107A99"/>
    <w:rsid w:val="001108C2"/>
    <w:rsid w:val="00112A32"/>
    <w:rsid w:val="00113B20"/>
    <w:rsid w:val="001148FF"/>
    <w:rsid w:val="00114CBA"/>
    <w:rsid w:val="001164DB"/>
    <w:rsid w:val="00117313"/>
    <w:rsid w:val="0012124C"/>
    <w:rsid w:val="00121A24"/>
    <w:rsid w:val="001228D1"/>
    <w:rsid w:val="0012318E"/>
    <w:rsid w:val="0012351E"/>
    <w:rsid w:val="00123794"/>
    <w:rsid w:val="00123A3C"/>
    <w:rsid w:val="00123F0C"/>
    <w:rsid w:val="001248EC"/>
    <w:rsid w:val="00124AA7"/>
    <w:rsid w:val="00125166"/>
    <w:rsid w:val="00126EEB"/>
    <w:rsid w:val="00127778"/>
    <w:rsid w:val="00127865"/>
    <w:rsid w:val="0013052F"/>
    <w:rsid w:val="0013120A"/>
    <w:rsid w:val="001314A2"/>
    <w:rsid w:val="00131BA1"/>
    <w:rsid w:val="00133887"/>
    <w:rsid w:val="00135108"/>
    <w:rsid w:val="00135622"/>
    <w:rsid w:val="00136166"/>
    <w:rsid w:val="0013752C"/>
    <w:rsid w:val="00140814"/>
    <w:rsid w:val="001415CB"/>
    <w:rsid w:val="00141F68"/>
    <w:rsid w:val="001426EC"/>
    <w:rsid w:val="001443DA"/>
    <w:rsid w:val="00144D6B"/>
    <w:rsid w:val="001453D2"/>
    <w:rsid w:val="001458C2"/>
    <w:rsid w:val="00146D6D"/>
    <w:rsid w:val="00147955"/>
    <w:rsid w:val="0015093A"/>
    <w:rsid w:val="00150BEC"/>
    <w:rsid w:val="00151D84"/>
    <w:rsid w:val="00151FAD"/>
    <w:rsid w:val="001527CD"/>
    <w:rsid w:val="00155B4D"/>
    <w:rsid w:val="001564A4"/>
    <w:rsid w:val="00156659"/>
    <w:rsid w:val="00156FD0"/>
    <w:rsid w:val="001573D5"/>
    <w:rsid w:val="0015773F"/>
    <w:rsid w:val="0016063E"/>
    <w:rsid w:val="00161098"/>
    <w:rsid w:val="00161C53"/>
    <w:rsid w:val="001624C9"/>
    <w:rsid w:val="00162CC7"/>
    <w:rsid w:val="001632B9"/>
    <w:rsid w:val="001640FC"/>
    <w:rsid w:val="001665E8"/>
    <w:rsid w:val="00167BCC"/>
    <w:rsid w:val="00170A04"/>
    <w:rsid w:val="00170BC1"/>
    <w:rsid w:val="00170ECB"/>
    <w:rsid w:val="001710FE"/>
    <w:rsid w:val="001728AA"/>
    <w:rsid w:val="001761FC"/>
    <w:rsid w:val="00181A9A"/>
    <w:rsid w:val="00182EC5"/>
    <w:rsid w:val="00183707"/>
    <w:rsid w:val="00183FF8"/>
    <w:rsid w:val="001853CF"/>
    <w:rsid w:val="001857BE"/>
    <w:rsid w:val="00185892"/>
    <w:rsid w:val="00186BB9"/>
    <w:rsid w:val="0018753A"/>
    <w:rsid w:val="00191391"/>
    <w:rsid w:val="00191873"/>
    <w:rsid w:val="001919F5"/>
    <w:rsid w:val="001921FD"/>
    <w:rsid w:val="00192BC3"/>
    <w:rsid w:val="001935E1"/>
    <w:rsid w:val="00193693"/>
    <w:rsid w:val="0019465B"/>
    <w:rsid w:val="0019466C"/>
    <w:rsid w:val="00195264"/>
    <w:rsid w:val="001959B3"/>
    <w:rsid w:val="00196259"/>
    <w:rsid w:val="001964DE"/>
    <w:rsid w:val="001973A1"/>
    <w:rsid w:val="001A1B9D"/>
    <w:rsid w:val="001A26F4"/>
    <w:rsid w:val="001A4277"/>
    <w:rsid w:val="001A4F80"/>
    <w:rsid w:val="001A53F7"/>
    <w:rsid w:val="001A5E52"/>
    <w:rsid w:val="001A6549"/>
    <w:rsid w:val="001A7A78"/>
    <w:rsid w:val="001B0694"/>
    <w:rsid w:val="001B0771"/>
    <w:rsid w:val="001B0EEA"/>
    <w:rsid w:val="001B1410"/>
    <w:rsid w:val="001B19AD"/>
    <w:rsid w:val="001B20B7"/>
    <w:rsid w:val="001B2525"/>
    <w:rsid w:val="001B36BE"/>
    <w:rsid w:val="001B40DF"/>
    <w:rsid w:val="001B4254"/>
    <w:rsid w:val="001B4D9F"/>
    <w:rsid w:val="001B5EB2"/>
    <w:rsid w:val="001B6DA7"/>
    <w:rsid w:val="001B7732"/>
    <w:rsid w:val="001C03CE"/>
    <w:rsid w:val="001C07D9"/>
    <w:rsid w:val="001C0F11"/>
    <w:rsid w:val="001C1F2B"/>
    <w:rsid w:val="001C498C"/>
    <w:rsid w:val="001C640F"/>
    <w:rsid w:val="001C6C8C"/>
    <w:rsid w:val="001C6D86"/>
    <w:rsid w:val="001C7900"/>
    <w:rsid w:val="001D0305"/>
    <w:rsid w:val="001D14E3"/>
    <w:rsid w:val="001D210E"/>
    <w:rsid w:val="001D2F04"/>
    <w:rsid w:val="001D3CD3"/>
    <w:rsid w:val="001D53CB"/>
    <w:rsid w:val="001D6E90"/>
    <w:rsid w:val="001E0596"/>
    <w:rsid w:val="001E0743"/>
    <w:rsid w:val="001E0B4C"/>
    <w:rsid w:val="001E391A"/>
    <w:rsid w:val="001E3B6E"/>
    <w:rsid w:val="001E40A6"/>
    <w:rsid w:val="001E5D7D"/>
    <w:rsid w:val="001E5E56"/>
    <w:rsid w:val="001E5E7C"/>
    <w:rsid w:val="001E7A90"/>
    <w:rsid w:val="001E7ABB"/>
    <w:rsid w:val="001F1C3F"/>
    <w:rsid w:val="001F22C5"/>
    <w:rsid w:val="001F42DB"/>
    <w:rsid w:val="001F48DB"/>
    <w:rsid w:val="001F56F1"/>
    <w:rsid w:val="001F5ABE"/>
    <w:rsid w:val="001F7DE5"/>
    <w:rsid w:val="00200F62"/>
    <w:rsid w:val="0020327F"/>
    <w:rsid w:val="00204210"/>
    <w:rsid w:val="0020554F"/>
    <w:rsid w:val="00206393"/>
    <w:rsid w:val="00206B45"/>
    <w:rsid w:val="00207867"/>
    <w:rsid w:val="00207E0B"/>
    <w:rsid w:val="00212831"/>
    <w:rsid w:val="00212B11"/>
    <w:rsid w:val="00213ADE"/>
    <w:rsid w:val="00214E9F"/>
    <w:rsid w:val="00217752"/>
    <w:rsid w:val="00217A52"/>
    <w:rsid w:val="002228A7"/>
    <w:rsid w:val="00222A16"/>
    <w:rsid w:val="0022385C"/>
    <w:rsid w:val="00223FED"/>
    <w:rsid w:val="00225B45"/>
    <w:rsid w:val="00225F83"/>
    <w:rsid w:val="00227059"/>
    <w:rsid w:val="00227849"/>
    <w:rsid w:val="002305AF"/>
    <w:rsid w:val="00232AFC"/>
    <w:rsid w:val="002343F8"/>
    <w:rsid w:val="00235560"/>
    <w:rsid w:val="00235649"/>
    <w:rsid w:val="002356B6"/>
    <w:rsid w:val="0023699B"/>
    <w:rsid w:val="00237233"/>
    <w:rsid w:val="00240312"/>
    <w:rsid w:val="00240A64"/>
    <w:rsid w:val="002432F9"/>
    <w:rsid w:val="00245904"/>
    <w:rsid w:val="002461E8"/>
    <w:rsid w:val="0024649B"/>
    <w:rsid w:val="0024668B"/>
    <w:rsid w:val="002473B3"/>
    <w:rsid w:val="00250F1F"/>
    <w:rsid w:val="002518EF"/>
    <w:rsid w:val="00252146"/>
    <w:rsid w:val="002528EF"/>
    <w:rsid w:val="0025324F"/>
    <w:rsid w:val="0025344D"/>
    <w:rsid w:val="0025597E"/>
    <w:rsid w:val="00255E41"/>
    <w:rsid w:val="00256478"/>
    <w:rsid w:val="00260186"/>
    <w:rsid w:val="002603EF"/>
    <w:rsid w:val="00260DEA"/>
    <w:rsid w:val="002612EF"/>
    <w:rsid w:val="00261DE0"/>
    <w:rsid w:val="00262919"/>
    <w:rsid w:val="00262A92"/>
    <w:rsid w:val="00262C4E"/>
    <w:rsid w:val="00263F86"/>
    <w:rsid w:val="00264EC9"/>
    <w:rsid w:val="00265389"/>
    <w:rsid w:val="002656E4"/>
    <w:rsid w:val="0026578F"/>
    <w:rsid w:val="00265F42"/>
    <w:rsid w:val="00266866"/>
    <w:rsid w:val="002707C0"/>
    <w:rsid w:val="00270955"/>
    <w:rsid w:val="00271C4E"/>
    <w:rsid w:val="00273CD1"/>
    <w:rsid w:val="00273D39"/>
    <w:rsid w:val="002749A1"/>
    <w:rsid w:val="00276032"/>
    <w:rsid w:val="0027647F"/>
    <w:rsid w:val="002767CF"/>
    <w:rsid w:val="002775EF"/>
    <w:rsid w:val="00277D67"/>
    <w:rsid w:val="00277F3F"/>
    <w:rsid w:val="0028108D"/>
    <w:rsid w:val="002813B6"/>
    <w:rsid w:val="00283ED8"/>
    <w:rsid w:val="00286766"/>
    <w:rsid w:val="002869FF"/>
    <w:rsid w:val="00287923"/>
    <w:rsid w:val="00290579"/>
    <w:rsid w:val="00290C52"/>
    <w:rsid w:val="002928EF"/>
    <w:rsid w:val="002934E4"/>
    <w:rsid w:val="00293528"/>
    <w:rsid w:val="002938D8"/>
    <w:rsid w:val="002949E5"/>
    <w:rsid w:val="00295653"/>
    <w:rsid w:val="002958CE"/>
    <w:rsid w:val="00295C21"/>
    <w:rsid w:val="002A06B7"/>
    <w:rsid w:val="002A0B1E"/>
    <w:rsid w:val="002A20D9"/>
    <w:rsid w:val="002A230B"/>
    <w:rsid w:val="002A3843"/>
    <w:rsid w:val="002A434A"/>
    <w:rsid w:val="002A4644"/>
    <w:rsid w:val="002A7218"/>
    <w:rsid w:val="002A7B67"/>
    <w:rsid w:val="002B0959"/>
    <w:rsid w:val="002B1072"/>
    <w:rsid w:val="002B34D2"/>
    <w:rsid w:val="002B3ECE"/>
    <w:rsid w:val="002B4C83"/>
    <w:rsid w:val="002B4DD4"/>
    <w:rsid w:val="002B4FDC"/>
    <w:rsid w:val="002B5EB1"/>
    <w:rsid w:val="002B6C68"/>
    <w:rsid w:val="002B70C6"/>
    <w:rsid w:val="002B7337"/>
    <w:rsid w:val="002B794A"/>
    <w:rsid w:val="002C0238"/>
    <w:rsid w:val="002C044F"/>
    <w:rsid w:val="002C0517"/>
    <w:rsid w:val="002C0AE0"/>
    <w:rsid w:val="002C24E3"/>
    <w:rsid w:val="002C34C4"/>
    <w:rsid w:val="002C477E"/>
    <w:rsid w:val="002C4ED7"/>
    <w:rsid w:val="002C5DC7"/>
    <w:rsid w:val="002C7A4D"/>
    <w:rsid w:val="002D0974"/>
    <w:rsid w:val="002D164B"/>
    <w:rsid w:val="002D20BD"/>
    <w:rsid w:val="002D2723"/>
    <w:rsid w:val="002D2D80"/>
    <w:rsid w:val="002E0305"/>
    <w:rsid w:val="002E045F"/>
    <w:rsid w:val="002E07E1"/>
    <w:rsid w:val="002E1424"/>
    <w:rsid w:val="002E2DBC"/>
    <w:rsid w:val="002E680B"/>
    <w:rsid w:val="002E7D78"/>
    <w:rsid w:val="002F038A"/>
    <w:rsid w:val="002F104B"/>
    <w:rsid w:val="002F2B5B"/>
    <w:rsid w:val="002F2FAB"/>
    <w:rsid w:val="002F3881"/>
    <w:rsid w:val="002F5379"/>
    <w:rsid w:val="002F645A"/>
    <w:rsid w:val="002F7EBF"/>
    <w:rsid w:val="002F7EE9"/>
    <w:rsid w:val="003005DC"/>
    <w:rsid w:val="0030072D"/>
    <w:rsid w:val="00300BA3"/>
    <w:rsid w:val="00301036"/>
    <w:rsid w:val="00302CE9"/>
    <w:rsid w:val="00302F04"/>
    <w:rsid w:val="00303547"/>
    <w:rsid w:val="003038DC"/>
    <w:rsid w:val="00303C4E"/>
    <w:rsid w:val="003041FB"/>
    <w:rsid w:val="00306331"/>
    <w:rsid w:val="00306FCE"/>
    <w:rsid w:val="003075D3"/>
    <w:rsid w:val="00307F6B"/>
    <w:rsid w:val="00307FF0"/>
    <w:rsid w:val="00310DB2"/>
    <w:rsid w:val="00310E2D"/>
    <w:rsid w:val="003112BF"/>
    <w:rsid w:val="00311C21"/>
    <w:rsid w:val="00312A90"/>
    <w:rsid w:val="00313887"/>
    <w:rsid w:val="00313CAB"/>
    <w:rsid w:val="0031404F"/>
    <w:rsid w:val="003168DB"/>
    <w:rsid w:val="00316B9F"/>
    <w:rsid w:val="00317547"/>
    <w:rsid w:val="00323EAB"/>
    <w:rsid w:val="00324918"/>
    <w:rsid w:val="00324CA9"/>
    <w:rsid w:val="003254C7"/>
    <w:rsid w:val="00326835"/>
    <w:rsid w:val="00326C8E"/>
    <w:rsid w:val="00326F9A"/>
    <w:rsid w:val="00327A76"/>
    <w:rsid w:val="00330C0F"/>
    <w:rsid w:val="00332977"/>
    <w:rsid w:val="003344D6"/>
    <w:rsid w:val="003356A8"/>
    <w:rsid w:val="0033719F"/>
    <w:rsid w:val="00337695"/>
    <w:rsid w:val="00337B07"/>
    <w:rsid w:val="00337C13"/>
    <w:rsid w:val="003411DC"/>
    <w:rsid w:val="00342625"/>
    <w:rsid w:val="00343F87"/>
    <w:rsid w:val="00344BDF"/>
    <w:rsid w:val="00345431"/>
    <w:rsid w:val="00345662"/>
    <w:rsid w:val="00345957"/>
    <w:rsid w:val="00346438"/>
    <w:rsid w:val="00346BF0"/>
    <w:rsid w:val="00346E61"/>
    <w:rsid w:val="00347036"/>
    <w:rsid w:val="00350270"/>
    <w:rsid w:val="003519AF"/>
    <w:rsid w:val="00351CD4"/>
    <w:rsid w:val="00354409"/>
    <w:rsid w:val="00354589"/>
    <w:rsid w:val="00355C33"/>
    <w:rsid w:val="00356EAD"/>
    <w:rsid w:val="00357453"/>
    <w:rsid w:val="00357DF4"/>
    <w:rsid w:val="0036101B"/>
    <w:rsid w:val="00362465"/>
    <w:rsid w:val="00362879"/>
    <w:rsid w:val="003634BA"/>
    <w:rsid w:val="003636DA"/>
    <w:rsid w:val="00364E85"/>
    <w:rsid w:val="00365156"/>
    <w:rsid w:val="003653A4"/>
    <w:rsid w:val="0036665B"/>
    <w:rsid w:val="00366A40"/>
    <w:rsid w:val="00370113"/>
    <w:rsid w:val="003722E4"/>
    <w:rsid w:val="003738E7"/>
    <w:rsid w:val="00373AB3"/>
    <w:rsid w:val="003778EB"/>
    <w:rsid w:val="00377E94"/>
    <w:rsid w:val="00381A0D"/>
    <w:rsid w:val="00382199"/>
    <w:rsid w:val="00382417"/>
    <w:rsid w:val="00382FE0"/>
    <w:rsid w:val="00383ADE"/>
    <w:rsid w:val="003844D1"/>
    <w:rsid w:val="00384648"/>
    <w:rsid w:val="00384FD4"/>
    <w:rsid w:val="0038582A"/>
    <w:rsid w:val="00385FC4"/>
    <w:rsid w:val="00386254"/>
    <w:rsid w:val="00386542"/>
    <w:rsid w:val="003869D4"/>
    <w:rsid w:val="003877F1"/>
    <w:rsid w:val="00390642"/>
    <w:rsid w:val="00391434"/>
    <w:rsid w:val="003918F6"/>
    <w:rsid w:val="00392E34"/>
    <w:rsid w:val="00392E35"/>
    <w:rsid w:val="0039320E"/>
    <w:rsid w:val="003956C5"/>
    <w:rsid w:val="00395FE0"/>
    <w:rsid w:val="00396E23"/>
    <w:rsid w:val="003A0624"/>
    <w:rsid w:val="003A1E55"/>
    <w:rsid w:val="003A2185"/>
    <w:rsid w:val="003A3646"/>
    <w:rsid w:val="003A50B0"/>
    <w:rsid w:val="003A69AC"/>
    <w:rsid w:val="003A7224"/>
    <w:rsid w:val="003A7528"/>
    <w:rsid w:val="003A792E"/>
    <w:rsid w:val="003A7D6F"/>
    <w:rsid w:val="003B1D43"/>
    <w:rsid w:val="003B3CF7"/>
    <w:rsid w:val="003B5253"/>
    <w:rsid w:val="003B7E73"/>
    <w:rsid w:val="003C0CCF"/>
    <w:rsid w:val="003C2ECB"/>
    <w:rsid w:val="003C30E7"/>
    <w:rsid w:val="003C334D"/>
    <w:rsid w:val="003C396E"/>
    <w:rsid w:val="003C4CA4"/>
    <w:rsid w:val="003C6E90"/>
    <w:rsid w:val="003C75F2"/>
    <w:rsid w:val="003D3132"/>
    <w:rsid w:val="003D4DC2"/>
    <w:rsid w:val="003D51B2"/>
    <w:rsid w:val="003D53EE"/>
    <w:rsid w:val="003D5A3F"/>
    <w:rsid w:val="003D5E8E"/>
    <w:rsid w:val="003D602F"/>
    <w:rsid w:val="003D63FC"/>
    <w:rsid w:val="003D6E94"/>
    <w:rsid w:val="003D7405"/>
    <w:rsid w:val="003D7C2B"/>
    <w:rsid w:val="003E0213"/>
    <w:rsid w:val="003E071F"/>
    <w:rsid w:val="003E151A"/>
    <w:rsid w:val="003E19DE"/>
    <w:rsid w:val="003E19DF"/>
    <w:rsid w:val="003E1D31"/>
    <w:rsid w:val="003E2895"/>
    <w:rsid w:val="003E2D91"/>
    <w:rsid w:val="003E41EC"/>
    <w:rsid w:val="003E457B"/>
    <w:rsid w:val="003E5775"/>
    <w:rsid w:val="003E579D"/>
    <w:rsid w:val="003E740A"/>
    <w:rsid w:val="003E7708"/>
    <w:rsid w:val="003E7A04"/>
    <w:rsid w:val="003F10D3"/>
    <w:rsid w:val="003F2BF7"/>
    <w:rsid w:val="003F32E6"/>
    <w:rsid w:val="003F3A0D"/>
    <w:rsid w:val="003F3FD4"/>
    <w:rsid w:val="003F529D"/>
    <w:rsid w:val="003F5563"/>
    <w:rsid w:val="003F61FD"/>
    <w:rsid w:val="003F703B"/>
    <w:rsid w:val="004034F3"/>
    <w:rsid w:val="00406571"/>
    <w:rsid w:val="00407974"/>
    <w:rsid w:val="00407E23"/>
    <w:rsid w:val="00411416"/>
    <w:rsid w:val="00411580"/>
    <w:rsid w:val="00411836"/>
    <w:rsid w:val="00411C7B"/>
    <w:rsid w:val="0041262E"/>
    <w:rsid w:val="00412A93"/>
    <w:rsid w:val="00414CF1"/>
    <w:rsid w:val="00415C75"/>
    <w:rsid w:val="0041666F"/>
    <w:rsid w:val="004208DF"/>
    <w:rsid w:val="0042338A"/>
    <w:rsid w:val="004245BF"/>
    <w:rsid w:val="0042475F"/>
    <w:rsid w:val="004255BE"/>
    <w:rsid w:val="00425790"/>
    <w:rsid w:val="00425D83"/>
    <w:rsid w:val="00426FAB"/>
    <w:rsid w:val="0042743B"/>
    <w:rsid w:val="00427E23"/>
    <w:rsid w:val="0043077A"/>
    <w:rsid w:val="0043092D"/>
    <w:rsid w:val="00430E6A"/>
    <w:rsid w:val="00430E8B"/>
    <w:rsid w:val="00432897"/>
    <w:rsid w:val="00437DD6"/>
    <w:rsid w:val="0044121B"/>
    <w:rsid w:val="004430C3"/>
    <w:rsid w:val="00444AB0"/>
    <w:rsid w:val="00444CFD"/>
    <w:rsid w:val="00444D4A"/>
    <w:rsid w:val="00445CFB"/>
    <w:rsid w:val="004462B9"/>
    <w:rsid w:val="004468C0"/>
    <w:rsid w:val="0044775F"/>
    <w:rsid w:val="00447806"/>
    <w:rsid w:val="004505AC"/>
    <w:rsid w:val="00451749"/>
    <w:rsid w:val="00453C33"/>
    <w:rsid w:val="00454056"/>
    <w:rsid w:val="00454A6F"/>
    <w:rsid w:val="0045633A"/>
    <w:rsid w:val="00457982"/>
    <w:rsid w:val="00457BFB"/>
    <w:rsid w:val="0046070E"/>
    <w:rsid w:val="00462340"/>
    <w:rsid w:val="00464F18"/>
    <w:rsid w:val="004662BB"/>
    <w:rsid w:val="004664F6"/>
    <w:rsid w:val="00466DCE"/>
    <w:rsid w:val="00470106"/>
    <w:rsid w:val="0047053C"/>
    <w:rsid w:val="0047098B"/>
    <w:rsid w:val="00470A86"/>
    <w:rsid w:val="00472CAB"/>
    <w:rsid w:val="00476FDC"/>
    <w:rsid w:val="004773D8"/>
    <w:rsid w:val="00477B57"/>
    <w:rsid w:val="00480BAF"/>
    <w:rsid w:val="00482C5E"/>
    <w:rsid w:val="00483205"/>
    <w:rsid w:val="00483517"/>
    <w:rsid w:val="00484C6A"/>
    <w:rsid w:val="00485F74"/>
    <w:rsid w:val="004862FB"/>
    <w:rsid w:val="00486F0F"/>
    <w:rsid w:val="00487D19"/>
    <w:rsid w:val="00492BF2"/>
    <w:rsid w:val="00492F1D"/>
    <w:rsid w:val="00493F07"/>
    <w:rsid w:val="0049434F"/>
    <w:rsid w:val="00494F6A"/>
    <w:rsid w:val="00495647"/>
    <w:rsid w:val="0049570F"/>
    <w:rsid w:val="004A04A2"/>
    <w:rsid w:val="004A1325"/>
    <w:rsid w:val="004A2E66"/>
    <w:rsid w:val="004A2F01"/>
    <w:rsid w:val="004A4584"/>
    <w:rsid w:val="004A54B8"/>
    <w:rsid w:val="004A570C"/>
    <w:rsid w:val="004A5805"/>
    <w:rsid w:val="004A5EE4"/>
    <w:rsid w:val="004A5F95"/>
    <w:rsid w:val="004A6EB8"/>
    <w:rsid w:val="004A75F6"/>
    <w:rsid w:val="004B0EF4"/>
    <w:rsid w:val="004B1909"/>
    <w:rsid w:val="004B1A5A"/>
    <w:rsid w:val="004B2AEC"/>
    <w:rsid w:val="004B35D8"/>
    <w:rsid w:val="004B3BB7"/>
    <w:rsid w:val="004B46E8"/>
    <w:rsid w:val="004B4DF1"/>
    <w:rsid w:val="004B4EBE"/>
    <w:rsid w:val="004B6AD7"/>
    <w:rsid w:val="004B7108"/>
    <w:rsid w:val="004C108E"/>
    <w:rsid w:val="004C1341"/>
    <w:rsid w:val="004C2015"/>
    <w:rsid w:val="004C2568"/>
    <w:rsid w:val="004C4212"/>
    <w:rsid w:val="004C4BF9"/>
    <w:rsid w:val="004D1242"/>
    <w:rsid w:val="004D1492"/>
    <w:rsid w:val="004D33C9"/>
    <w:rsid w:val="004D53F0"/>
    <w:rsid w:val="004D5B2E"/>
    <w:rsid w:val="004D766C"/>
    <w:rsid w:val="004E039F"/>
    <w:rsid w:val="004E0734"/>
    <w:rsid w:val="004E09D5"/>
    <w:rsid w:val="004E34B3"/>
    <w:rsid w:val="004E369A"/>
    <w:rsid w:val="004E52B5"/>
    <w:rsid w:val="004E57A8"/>
    <w:rsid w:val="004E5878"/>
    <w:rsid w:val="004E700A"/>
    <w:rsid w:val="004F048B"/>
    <w:rsid w:val="004F07B7"/>
    <w:rsid w:val="004F1864"/>
    <w:rsid w:val="004F1FA3"/>
    <w:rsid w:val="004F204B"/>
    <w:rsid w:val="004F2A8A"/>
    <w:rsid w:val="004F3E5E"/>
    <w:rsid w:val="004F3EC8"/>
    <w:rsid w:val="004F4AE7"/>
    <w:rsid w:val="004F592F"/>
    <w:rsid w:val="004F656D"/>
    <w:rsid w:val="004F6A73"/>
    <w:rsid w:val="004F7306"/>
    <w:rsid w:val="005000E6"/>
    <w:rsid w:val="0050064A"/>
    <w:rsid w:val="00500DBF"/>
    <w:rsid w:val="0050286A"/>
    <w:rsid w:val="0050457B"/>
    <w:rsid w:val="005053B4"/>
    <w:rsid w:val="005056B9"/>
    <w:rsid w:val="0051240A"/>
    <w:rsid w:val="00514ECE"/>
    <w:rsid w:val="005164AB"/>
    <w:rsid w:val="00517C9E"/>
    <w:rsid w:val="005202ED"/>
    <w:rsid w:val="00521A34"/>
    <w:rsid w:val="00522DAC"/>
    <w:rsid w:val="00523182"/>
    <w:rsid w:val="00523BDD"/>
    <w:rsid w:val="00523CE5"/>
    <w:rsid w:val="00524E04"/>
    <w:rsid w:val="00525AC0"/>
    <w:rsid w:val="00527ECC"/>
    <w:rsid w:val="005330DB"/>
    <w:rsid w:val="00537EB1"/>
    <w:rsid w:val="0054049C"/>
    <w:rsid w:val="00541E4C"/>
    <w:rsid w:val="0054285F"/>
    <w:rsid w:val="005429FA"/>
    <w:rsid w:val="005439D9"/>
    <w:rsid w:val="00543E17"/>
    <w:rsid w:val="005449E9"/>
    <w:rsid w:val="00545423"/>
    <w:rsid w:val="005459EF"/>
    <w:rsid w:val="00546FDB"/>
    <w:rsid w:val="00550162"/>
    <w:rsid w:val="005511CE"/>
    <w:rsid w:val="00553CE6"/>
    <w:rsid w:val="00554052"/>
    <w:rsid w:val="00554CC6"/>
    <w:rsid w:val="005563F9"/>
    <w:rsid w:val="005568A8"/>
    <w:rsid w:val="005578F6"/>
    <w:rsid w:val="00561BF7"/>
    <w:rsid w:val="00562681"/>
    <w:rsid w:val="005632AC"/>
    <w:rsid w:val="0056479F"/>
    <w:rsid w:val="00564856"/>
    <w:rsid w:val="005650EF"/>
    <w:rsid w:val="00567572"/>
    <w:rsid w:val="005717C7"/>
    <w:rsid w:val="00571A70"/>
    <w:rsid w:val="005729E3"/>
    <w:rsid w:val="005737D8"/>
    <w:rsid w:val="00573BE8"/>
    <w:rsid w:val="0057436D"/>
    <w:rsid w:val="0057569E"/>
    <w:rsid w:val="0057635B"/>
    <w:rsid w:val="005769DE"/>
    <w:rsid w:val="00576A10"/>
    <w:rsid w:val="0057727F"/>
    <w:rsid w:val="00580887"/>
    <w:rsid w:val="00582895"/>
    <w:rsid w:val="00582A21"/>
    <w:rsid w:val="00582CAE"/>
    <w:rsid w:val="00584CBA"/>
    <w:rsid w:val="0058544B"/>
    <w:rsid w:val="00586618"/>
    <w:rsid w:val="005869C6"/>
    <w:rsid w:val="0058707E"/>
    <w:rsid w:val="00587274"/>
    <w:rsid w:val="0059010E"/>
    <w:rsid w:val="00590862"/>
    <w:rsid w:val="00590D47"/>
    <w:rsid w:val="005916EE"/>
    <w:rsid w:val="005926C4"/>
    <w:rsid w:val="00592A61"/>
    <w:rsid w:val="005945C4"/>
    <w:rsid w:val="00595094"/>
    <w:rsid w:val="00596DF0"/>
    <w:rsid w:val="005970DA"/>
    <w:rsid w:val="0059723D"/>
    <w:rsid w:val="0059733E"/>
    <w:rsid w:val="005A032E"/>
    <w:rsid w:val="005A3068"/>
    <w:rsid w:val="005A3665"/>
    <w:rsid w:val="005A4094"/>
    <w:rsid w:val="005A5764"/>
    <w:rsid w:val="005A5780"/>
    <w:rsid w:val="005A5786"/>
    <w:rsid w:val="005A6735"/>
    <w:rsid w:val="005A7685"/>
    <w:rsid w:val="005B1E8F"/>
    <w:rsid w:val="005B324D"/>
    <w:rsid w:val="005B3DB8"/>
    <w:rsid w:val="005B4547"/>
    <w:rsid w:val="005C030A"/>
    <w:rsid w:val="005C1916"/>
    <w:rsid w:val="005C47CB"/>
    <w:rsid w:val="005C5551"/>
    <w:rsid w:val="005C7A05"/>
    <w:rsid w:val="005D11D2"/>
    <w:rsid w:val="005D17B3"/>
    <w:rsid w:val="005D1A0A"/>
    <w:rsid w:val="005D1E37"/>
    <w:rsid w:val="005D2DC8"/>
    <w:rsid w:val="005D3976"/>
    <w:rsid w:val="005D457E"/>
    <w:rsid w:val="005D4A63"/>
    <w:rsid w:val="005D510C"/>
    <w:rsid w:val="005D5267"/>
    <w:rsid w:val="005D7595"/>
    <w:rsid w:val="005E0B6A"/>
    <w:rsid w:val="005E2C8D"/>
    <w:rsid w:val="005E3CA9"/>
    <w:rsid w:val="005E576C"/>
    <w:rsid w:val="005E692A"/>
    <w:rsid w:val="005E6B3A"/>
    <w:rsid w:val="005E6EB4"/>
    <w:rsid w:val="005E78BF"/>
    <w:rsid w:val="005E7914"/>
    <w:rsid w:val="005E79FB"/>
    <w:rsid w:val="005E7B5B"/>
    <w:rsid w:val="005F079F"/>
    <w:rsid w:val="005F1218"/>
    <w:rsid w:val="005F1FF9"/>
    <w:rsid w:val="005F2EA8"/>
    <w:rsid w:val="005F3611"/>
    <w:rsid w:val="005F4079"/>
    <w:rsid w:val="005F52EB"/>
    <w:rsid w:val="005F57B0"/>
    <w:rsid w:val="005F6374"/>
    <w:rsid w:val="005F7E42"/>
    <w:rsid w:val="00600D26"/>
    <w:rsid w:val="00600E3C"/>
    <w:rsid w:val="00600EC9"/>
    <w:rsid w:val="00601A77"/>
    <w:rsid w:val="006028A2"/>
    <w:rsid w:val="00603728"/>
    <w:rsid w:val="00603DC8"/>
    <w:rsid w:val="00603E7F"/>
    <w:rsid w:val="00604B1B"/>
    <w:rsid w:val="00604B52"/>
    <w:rsid w:val="00605619"/>
    <w:rsid w:val="00606597"/>
    <w:rsid w:val="00606FA3"/>
    <w:rsid w:val="006105AF"/>
    <w:rsid w:val="00611917"/>
    <w:rsid w:val="00611A6C"/>
    <w:rsid w:val="00611AF9"/>
    <w:rsid w:val="0061217E"/>
    <w:rsid w:val="00613604"/>
    <w:rsid w:val="00613813"/>
    <w:rsid w:val="00613B3E"/>
    <w:rsid w:val="00613BA1"/>
    <w:rsid w:val="00617508"/>
    <w:rsid w:val="00623A05"/>
    <w:rsid w:val="006249FB"/>
    <w:rsid w:val="00625BF6"/>
    <w:rsid w:val="00626013"/>
    <w:rsid w:val="00626657"/>
    <w:rsid w:val="006270F0"/>
    <w:rsid w:val="0063238E"/>
    <w:rsid w:val="00633DBB"/>
    <w:rsid w:val="00633E7C"/>
    <w:rsid w:val="00633F90"/>
    <w:rsid w:val="00636440"/>
    <w:rsid w:val="006365D5"/>
    <w:rsid w:val="006368D6"/>
    <w:rsid w:val="00636927"/>
    <w:rsid w:val="006369B3"/>
    <w:rsid w:val="006409E3"/>
    <w:rsid w:val="00640DA9"/>
    <w:rsid w:val="00641024"/>
    <w:rsid w:val="00641353"/>
    <w:rsid w:val="006414F8"/>
    <w:rsid w:val="00641C8D"/>
    <w:rsid w:val="006424F6"/>
    <w:rsid w:val="00642A25"/>
    <w:rsid w:val="00642EDE"/>
    <w:rsid w:val="00643A9A"/>
    <w:rsid w:val="00645082"/>
    <w:rsid w:val="006469EA"/>
    <w:rsid w:val="00647920"/>
    <w:rsid w:val="0065103D"/>
    <w:rsid w:val="006519FF"/>
    <w:rsid w:val="00652EBA"/>
    <w:rsid w:val="00653BB9"/>
    <w:rsid w:val="0065549D"/>
    <w:rsid w:val="006570C5"/>
    <w:rsid w:val="00660727"/>
    <w:rsid w:val="006612ED"/>
    <w:rsid w:val="00661309"/>
    <w:rsid w:val="006629CF"/>
    <w:rsid w:val="00662BA0"/>
    <w:rsid w:val="006631C4"/>
    <w:rsid w:val="00664DDC"/>
    <w:rsid w:val="00664FCC"/>
    <w:rsid w:val="0066593F"/>
    <w:rsid w:val="006676BD"/>
    <w:rsid w:val="00670190"/>
    <w:rsid w:val="00670C55"/>
    <w:rsid w:val="0067140E"/>
    <w:rsid w:val="006716D2"/>
    <w:rsid w:val="0067379C"/>
    <w:rsid w:val="00673FEF"/>
    <w:rsid w:val="00676A30"/>
    <w:rsid w:val="00677346"/>
    <w:rsid w:val="00677AE6"/>
    <w:rsid w:val="0068060D"/>
    <w:rsid w:val="00680611"/>
    <w:rsid w:val="00680914"/>
    <w:rsid w:val="00681567"/>
    <w:rsid w:val="00681983"/>
    <w:rsid w:val="00681BE4"/>
    <w:rsid w:val="00682B86"/>
    <w:rsid w:val="006833BA"/>
    <w:rsid w:val="00684780"/>
    <w:rsid w:val="00684B52"/>
    <w:rsid w:val="00684EA3"/>
    <w:rsid w:val="00685825"/>
    <w:rsid w:val="00685EBA"/>
    <w:rsid w:val="00685EF7"/>
    <w:rsid w:val="0068715F"/>
    <w:rsid w:val="00687525"/>
    <w:rsid w:val="00690A8D"/>
    <w:rsid w:val="006919F0"/>
    <w:rsid w:val="00692E81"/>
    <w:rsid w:val="00693A6B"/>
    <w:rsid w:val="00693D80"/>
    <w:rsid w:val="00694669"/>
    <w:rsid w:val="00696304"/>
    <w:rsid w:val="00696C7F"/>
    <w:rsid w:val="00697E9A"/>
    <w:rsid w:val="006A00A6"/>
    <w:rsid w:val="006A27D7"/>
    <w:rsid w:val="006A3292"/>
    <w:rsid w:val="006A3E24"/>
    <w:rsid w:val="006A4189"/>
    <w:rsid w:val="006A51D2"/>
    <w:rsid w:val="006A569D"/>
    <w:rsid w:val="006A6551"/>
    <w:rsid w:val="006A68AC"/>
    <w:rsid w:val="006A6ACE"/>
    <w:rsid w:val="006A73FF"/>
    <w:rsid w:val="006A7C3A"/>
    <w:rsid w:val="006B07DA"/>
    <w:rsid w:val="006B2FD2"/>
    <w:rsid w:val="006B5937"/>
    <w:rsid w:val="006B71C5"/>
    <w:rsid w:val="006B7299"/>
    <w:rsid w:val="006B7EA0"/>
    <w:rsid w:val="006C004D"/>
    <w:rsid w:val="006C0454"/>
    <w:rsid w:val="006C153D"/>
    <w:rsid w:val="006C21CB"/>
    <w:rsid w:val="006C3239"/>
    <w:rsid w:val="006C347B"/>
    <w:rsid w:val="006C351F"/>
    <w:rsid w:val="006C3C60"/>
    <w:rsid w:val="006C4B34"/>
    <w:rsid w:val="006C5DBD"/>
    <w:rsid w:val="006C76FA"/>
    <w:rsid w:val="006C78C7"/>
    <w:rsid w:val="006D044D"/>
    <w:rsid w:val="006D24E5"/>
    <w:rsid w:val="006D3D5D"/>
    <w:rsid w:val="006D6A0E"/>
    <w:rsid w:val="006D7D18"/>
    <w:rsid w:val="006E30B8"/>
    <w:rsid w:val="006E320B"/>
    <w:rsid w:val="006E3BA7"/>
    <w:rsid w:val="006E5E9F"/>
    <w:rsid w:val="006E6859"/>
    <w:rsid w:val="006E6BE8"/>
    <w:rsid w:val="006E792E"/>
    <w:rsid w:val="006F0071"/>
    <w:rsid w:val="006F01A2"/>
    <w:rsid w:val="006F17C9"/>
    <w:rsid w:val="006F1DCA"/>
    <w:rsid w:val="006F2CC1"/>
    <w:rsid w:val="006F3167"/>
    <w:rsid w:val="006F3213"/>
    <w:rsid w:val="006F5111"/>
    <w:rsid w:val="006F5A57"/>
    <w:rsid w:val="006F6C90"/>
    <w:rsid w:val="006F6E65"/>
    <w:rsid w:val="0070031F"/>
    <w:rsid w:val="007013F6"/>
    <w:rsid w:val="0070277D"/>
    <w:rsid w:val="0070386C"/>
    <w:rsid w:val="00705488"/>
    <w:rsid w:val="0070594C"/>
    <w:rsid w:val="00705E7A"/>
    <w:rsid w:val="007061CC"/>
    <w:rsid w:val="00706E2B"/>
    <w:rsid w:val="00707B56"/>
    <w:rsid w:val="00710044"/>
    <w:rsid w:val="00710164"/>
    <w:rsid w:val="0071066B"/>
    <w:rsid w:val="007108C6"/>
    <w:rsid w:val="00710ABD"/>
    <w:rsid w:val="00711B65"/>
    <w:rsid w:val="00712695"/>
    <w:rsid w:val="0071271D"/>
    <w:rsid w:val="00713EC9"/>
    <w:rsid w:val="007146E9"/>
    <w:rsid w:val="007207FB"/>
    <w:rsid w:val="00721D82"/>
    <w:rsid w:val="00724726"/>
    <w:rsid w:val="00724A35"/>
    <w:rsid w:val="00725E88"/>
    <w:rsid w:val="00726318"/>
    <w:rsid w:val="007263E4"/>
    <w:rsid w:val="00727767"/>
    <w:rsid w:val="00730925"/>
    <w:rsid w:val="00730A73"/>
    <w:rsid w:val="00730E9E"/>
    <w:rsid w:val="00730F9A"/>
    <w:rsid w:val="007325C9"/>
    <w:rsid w:val="007357F1"/>
    <w:rsid w:val="00735E14"/>
    <w:rsid w:val="00736828"/>
    <w:rsid w:val="00736E0B"/>
    <w:rsid w:val="00737742"/>
    <w:rsid w:val="00737B7B"/>
    <w:rsid w:val="00740855"/>
    <w:rsid w:val="00741083"/>
    <w:rsid w:val="00741FF6"/>
    <w:rsid w:val="00743109"/>
    <w:rsid w:val="0074366C"/>
    <w:rsid w:val="00743D6A"/>
    <w:rsid w:val="00743DE4"/>
    <w:rsid w:val="007468D9"/>
    <w:rsid w:val="007469B4"/>
    <w:rsid w:val="00746F7B"/>
    <w:rsid w:val="00747100"/>
    <w:rsid w:val="00747C3B"/>
    <w:rsid w:val="0075106D"/>
    <w:rsid w:val="00751D06"/>
    <w:rsid w:val="00751D0B"/>
    <w:rsid w:val="007540A4"/>
    <w:rsid w:val="0075474D"/>
    <w:rsid w:val="007558CE"/>
    <w:rsid w:val="00755CA9"/>
    <w:rsid w:val="00756FD3"/>
    <w:rsid w:val="00760E97"/>
    <w:rsid w:val="00761F7B"/>
    <w:rsid w:val="00763685"/>
    <w:rsid w:val="00765231"/>
    <w:rsid w:val="00765C55"/>
    <w:rsid w:val="00766DBE"/>
    <w:rsid w:val="007678C5"/>
    <w:rsid w:val="00767B8F"/>
    <w:rsid w:val="0077115B"/>
    <w:rsid w:val="0077166A"/>
    <w:rsid w:val="00771C59"/>
    <w:rsid w:val="00771F56"/>
    <w:rsid w:val="00772534"/>
    <w:rsid w:val="007748F0"/>
    <w:rsid w:val="007754DC"/>
    <w:rsid w:val="00775615"/>
    <w:rsid w:val="00775694"/>
    <w:rsid w:val="00777103"/>
    <w:rsid w:val="00780559"/>
    <w:rsid w:val="00781130"/>
    <w:rsid w:val="007815DB"/>
    <w:rsid w:val="007831BB"/>
    <w:rsid w:val="00783206"/>
    <w:rsid w:val="007845A4"/>
    <w:rsid w:val="007847FB"/>
    <w:rsid w:val="0078557B"/>
    <w:rsid w:val="007855CC"/>
    <w:rsid w:val="007857C4"/>
    <w:rsid w:val="00786E6F"/>
    <w:rsid w:val="0079086E"/>
    <w:rsid w:val="00790B19"/>
    <w:rsid w:val="007912CC"/>
    <w:rsid w:val="00791942"/>
    <w:rsid w:val="00791C73"/>
    <w:rsid w:val="00792347"/>
    <w:rsid w:val="007930F8"/>
    <w:rsid w:val="00793A4A"/>
    <w:rsid w:val="00795738"/>
    <w:rsid w:val="007967BE"/>
    <w:rsid w:val="007975F3"/>
    <w:rsid w:val="00797783"/>
    <w:rsid w:val="007A1489"/>
    <w:rsid w:val="007A28C6"/>
    <w:rsid w:val="007A2CBB"/>
    <w:rsid w:val="007A46EA"/>
    <w:rsid w:val="007A53D3"/>
    <w:rsid w:val="007A5A41"/>
    <w:rsid w:val="007A676E"/>
    <w:rsid w:val="007A697A"/>
    <w:rsid w:val="007A71EC"/>
    <w:rsid w:val="007A7397"/>
    <w:rsid w:val="007B08E6"/>
    <w:rsid w:val="007B18F2"/>
    <w:rsid w:val="007B2566"/>
    <w:rsid w:val="007B2AFE"/>
    <w:rsid w:val="007B3915"/>
    <w:rsid w:val="007B4C96"/>
    <w:rsid w:val="007B4D34"/>
    <w:rsid w:val="007B6F63"/>
    <w:rsid w:val="007B72C0"/>
    <w:rsid w:val="007B7A60"/>
    <w:rsid w:val="007B7D1E"/>
    <w:rsid w:val="007C1D7C"/>
    <w:rsid w:val="007C3797"/>
    <w:rsid w:val="007C3AD6"/>
    <w:rsid w:val="007C436D"/>
    <w:rsid w:val="007C45F5"/>
    <w:rsid w:val="007C469B"/>
    <w:rsid w:val="007C7EC5"/>
    <w:rsid w:val="007D0414"/>
    <w:rsid w:val="007D09DC"/>
    <w:rsid w:val="007D0C8E"/>
    <w:rsid w:val="007D0CEB"/>
    <w:rsid w:val="007D0D14"/>
    <w:rsid w:val="007D1885"/>
    <w:rsid w:val="007D2070"/>
    <w:rsid w:val="007D289C"/>
    <w:rsid w:val="007D3695"/>
    <w:rsid w:val="007D400D"/>
    <w:rsid w:val="007D44D4"/>
    <w:rsid w:val="007D4665"/>
    <w:rsid w:val="007D4B36"/>
    <w:rsid w:val="007D4E81"/>
    <w:rsid w:val="007D6453"/>
    <w:rsid w:val="007D6A79"/>
    <w:rsid w:val="007D6B5F"/>
    <w:rsid w:val="007D7531"/>
    <w:rsid w:val="007E16B9"/>
    <w:rsid w:val="007E23F6"/>
    <w:rsid w:val="007E2A69"/>
    <w:rsid w:val="007E348F"/>
    <w:rsid w:val="007E3A8C"/>
    <w:rsid w:val="007E4068"/>
    <w:rsid w:val="007E5110"/>
    <w:rsid w:val="007E725B"/>
    <w:rsid w:val="007F05B0"/>
    <w:rsid w:val="007F0FA5"/>
    <w:rsid w:val="007F1DF0"/>
    <w:rsid w:val="007F2506"/>
    <w:rsid w:val="007F4DC9"/>
    <w:rsid w:val="007F4F34"/>
    <w:rsid w:val="007F61D4"/>
    <w:rsid w:val="007F6808"/>
    <w:rsid w:val="00800447"/>
    <w:rsid w:val="00800DF1"/>
    <w:rsid w:val="008011BF"/>
    <w:rsid w:val="00801E66"/>
    <w:rsid w:val="00802BE6"/>
    <w:rsid w:val="00802F05"/>
    <w:rsid w:val="00803C81"/>
    <w:rsid w:val="008055C3"/>
    <w:rsid w:val="00805838"/>
    <w:rsid w:val="00805991"/>
    <w:rsid w:val="008063A9"/>
    <w:rsid w:val="008065D0"/>
    <w:rsid w:val="00807245"/>
    <w:rsid w:val="008075D3"/>
    <w:rsid w:val="008102F6"/>
    <w:rsid w:val="00810922"/>
    <w:rsid w:val="00810F54"/>
    <w:rsid w:val="00812F83"/>
    <w:rsid w:val="00813499"/>
    <w:rsid w:val="008138B4"/>
    <w:rsid w:val="00813EA8"/>
    <w:rsid w:val="00814123"/>
    <w:rsid w:val="008155B2"/>
    <w:rsid w:val="00816103"/>
    <w:rsid w:val="00816BE9"/>
    <w:rsid w:val="00816F96"/>
    <w:rsid w:val="00817F93"/>
    <w:rsid w:val="00820583"/>
    <w:rsid w:val="00821703"/>
    <w:rsid w:val="0082180D"/>
    <w:rsid w:val="00821A84"/>
    <w:rsid w:val="00824644"/>
    <w:rsid w:val="008246D4"/>
    <w:rsid w:val="00825A85"/>
    <w:rsid w:val="00825AFC"/>
    <w:rsid w:val="00826C57"/>
    <w:rsid w:val="00827CD0"/>
    <w:rsid w:val="008303AF"/>
    <w:rsid w:val="0083200B"/>
    <w:rsid w:val="00833412"/>
    <w:rsid w:val="008339A8"/>
    <w:rsid w:val="00833DF9"/>
    <w:rsid w:val="00834AD1"/>
    <w:rsid w:val="00834F07"/>
    <w:rsid w:val="008352FA"/>
    <w:rsid w:val="00835EE5"/>
    <w:rsid w:val="00836BB5"/>
    <w:rsid w:val="00836D50"/>
    <w:rsid w:val="008401C5"/>
    <w:rsid w:val="00845035"/>
    <w:rsid w:val="00854789"/>
    <w:rsid w:val="008548B4"/>
    <w:rsid w:val="00854C76"/>
    <w:rsid w:val="00855231"/>
    <w:rsid w:val="008558DB"/>
    <w:rsid w:val="00855933"/>
    <w:rsid w:val="00856053"/>
    <w:rsid w:val="00856B6B"/>
    <w:rsid w:val="00857454"/>
    <w:rsid w:val="00861669"/>
    <w:rsid w:val="00861BA4"/>
    <w:rsid w:val="00862029"/>
    <w:rsid w:val="008637B8"/>
    <w:rsid w:val="0086383F"/>
    <w:rsid w:val="00864AAB"/>
    <w:rsid w:val="008660B3"/>
    <w:rsid w:val="008662C2"/>
    <w:rsid w:val="00866DA6"/>
    <w:rsid w:val="008674FC"/>
    <w:rsid w:val="008676D5"/>
    <w:rsid w:val="00867D29"/>
    <w:rsid w:val="00872388"/>
    <w:rsid w:val="00872A97"/>
    <w:rsid w:val="00873096"/>
    <w:rsid w:val="00873E8A"/>
    <w:rsid w:val="00874250"/>
    <w:rsid w:val="008748EA"/>
    <w:rsid w:val="00874C9D"/>
    <w:rsid w:val="00874EE6"/>
    <w:rsid w:val="00874F4C"/>
    <w:rsid w:val="00875318"/>
    <w:rsid w:val="00875866"/>
    <w:rsid w:val="00875B4C"/>
    <w:rsid w:val="00875E30"/>
    <w:rsid w:val="00876429"/>
    <w:rsid w:val="008819E9"/>
    <w:rsid w:val="00883356"/>
    <w:rsid w:val="0088416A"/>
    <w:rsid w:val="008848F9"/>
    <w:rsid w:val="00885231"/>
    <w:rsid w:val="008856DD"/>
    <w:rsid w:val="00885ACE"/>
    <w:rsid w:val="00887476"/>
    <w:rsid w:val="00887DD0"/>
    <w:rsid w:val="00890905"/>
    <w:rsid w:val="00890A58"/>
    <w:rsid w:val="00890D13"/>
    <w:rsid w:val="00891E21"/>
    <w:rsid w:val="008924C9"/>
    <w:rsid w:val="0089395B"/>
    <w:rsid w:val="00894FD7"/>
    <w:rsid w:val="0089688F"/>
    <w:rsid w:val="008970BB"/>
    <w:rsid w:val="0089798B"/>
    <w:rsid w:val="008A078B"/>
    <w:rsid w:val="008A0A47"/>
    <w:rsid w:val="008A1A0B"/>
    <w:rsid w:val="008A209B"/>
    <w:rsid w:val="008A2B7C"/>
    <w:rsid w:val="008A468B"/>
    <w:rsid w:val="008A5670"/>
    <w:rsid w:val="008A63B1"/>
    <w:rsid w:val="008A63CB"/>
    <w:rsid w:val="008A7177"/>
    <w:rsid w:val="008A7195"/>
    <w:rsid w:val="008B056E"/>
    <w:rsid w:val="008B12A0"/>
    <w:rsid w:val="008B14A0"/>
    <w:rsid w:val="008B2471"/>
    <w:rsid w:val="008B3B44"/>
    <w:rsid w:val="008B4371"/>
    <w:rsid w:val="008B4C5F"/>
    <w:rsid w:val="008B5574"/>
    <w:rsid w:val="008B591A"/>
    <w:rsid w:val="008B70A2"/>
    <w:rsid w:val="008B764A"/>
    <w:rsid w:val="008B7E34"/>
    <w:rsid w:val="008C097C"/>
    <w:rsid w:val="008C11A6"/>
    <w:rsid w:val="008C1A7F"/>
    <w:rsid w:val="008C200B"/>
    <w:rsid w:val="008C32D4"/>
    <w:rsid w:val="008C362F"/>
    <w:rsid w:val="008C4C21"/>
    <w:rsid w:val="008C50B4"/>
    <w:rsid w:val="008C526F"/>
    <w:rsid w:val="008C55D9"/>
    <w:rsid w:val="008C5735"/>
    <w:rsid w:val="008D3743"/>
    <w:rsid w:val="008D3E75"/>
    <w:rsid w:val="008D44D8"/>
    <w:rsid w:val="008D4821"/>
    <w:rsid w:val="008D5541"/>
    <w:rsid w:val="008D5C92"/>
    <w:rsid w:val="008E071E"/>
    <w:rsid w:val="008E1E36"/>
    <w:rsid w:val="008E22C0"/>
    <w:rsid w:val="008E2740"/>
    <w:rsid w:val="008E2D86"/>
    <w:rsid w:val="008E3D66"/>
    <w:rsid w:val="008E604F"/>
    <w:rsid w:val="008E74A9"/>
    <w:rsid w:val="008E7781"/>
    <w:rsid w:val="008F127B"/>
    <w:rsid w:val="008F12C7"/>
    <w:rsid w:val="008F2375"/>
    <w:rsid w:val="008F24EC"/>
    <w:rsid w:val="008F2F5B"/>
    <w:rsid w:val="008F4498"/>
    <w:rsid w:val="008F489B"/>
    <w:rsid w:val="008F48CB"/>
    <w:rsid w:val="009005DD"/>
    <w:rsid w:val="00900CE1"/>
    <w:rsid w:val="0090184F"/>
    <w:rsid w:val="00901DAB"/>
    <w:rsid w:val="00903D85"/>
    <w:rsid w:val="0090436C"/>
    <w:rsid w:val="00904718"/>
    <w:rsid w:val="009060B9"/>
    <w:rsid w:val="0090716E"/>
    <w:rsid w:val="00907A5A"/>
    <w:rsid w:val="00910529"/>
    <w:rsid w:val="00910E02"/>
    <w:rsid w:val="009111E2"/>
    <w:rsid w:val="0091150F"/>
    <w:rsid w:val="0091353F"/>
    <w:rsid w:val="009136FD"/>
    <w:rsid w:val="009137D3"/>
    <w:rsid w:val="00913BBB"/>
    <w:rsid w:val="00914E06"/>
    <w:rsid w:val="00914FC2"/>
    <w:rsid w:val="0091675B"/>
    <w:rsid w:val="009179F2"/>
    <w:rsid w:val="00920941"/>
    <w:rsid w:val="00920B57"/>
    <w:rsid w:val="0092186D"/>
    <w:rsid w:val="00922209"/>
    <w:rsid w:val="0092298D"/>
    <w:rsid w:val="009234A6"/>
    <w:rsid w:val="00924EBA"/>
    <w:rsid w:val="00925385"/>
    <w:rsid w:val="00925F54"/>
    <w:rsid w:val="00926055"/>
    <w:rsid w:val="0092614A"/>
    <w:rsid w:val="00926174"/>
    <w:rsid w:val="009268D2"/>
    <w:rsid w:val="00930B54"/>
    <w:rsid w:val="00934806"/>
    <w:rsid w:val="00935661"/>
    <w:rsid w:val="00935809"/>
    <w:rsid w:val="00935C2D"/>
    <w:rsid w:val="009403A2"/>
    <w:rsid w:val="009419D3"/>
    <w:rsid w:val="00941C17"/>
    <w:rsid w:val="00941C96"/>
    <w:rsid w:val="00941CC6"/>
    <w:rsid w:val="00941F08"/>
    <w:rsid w:val="00942A78"/>
    <w:rsid w:val="00950BE9"/>
    <w:rsid w:val="0095140B"/>
    <w:rsid w:val="00951774"/>
    <w:rsid w:val="009522F6"/>
    <w:rsid w:val="00952792"/>
    <w:rsid w:val="00952C6C"/>
    <w:rsid w:val="0095341C"/>
    <w:rsid w:val="00954919"/>
    <w:rsid w:val="00956DA7"/>
    <w:rsid w:val="00956DFE"/>
    <w:rsid w:val="0096015A"/>
    <w:rsid w:val="00961130"/>
    <w:rsid w:val="00961192"/>
    <w:rsid w:val="009633BE"/>
    <w:rsid w:val="009635ED"/>
    <w:rsid w:val="00963B0A"/>
    <w:rsid w:val="009653C6"/>
    <w:rsid w:val="00965C69"/>
    <w:rsid w:val="009660DF"/>
    <w:rsid w:val="00967A4E"/>
    <w:rsid w:val="00970753"/>
    <w:rsid w:val="00971C8A"/>
    <w:rsid w:val="00973919"/>
    <w:rsid w:val="00973B21"/>
    <w:rsid w:val="00976655"/>
    <w:rsid w:val="00976B7A"/>
    <w:rsid w:val="009810C6"/>
    <w:rsid w:val="009819B5"/>
    <w:rsid w:val="00983B56"/>
    <w:rsid w:val="0098450E"/>
    <w:rsid w:val="00985347"/>
    <w:rsid w:val="00986D87"/>
    <w:rsid w:val="009872F6"/>
    <w:rsid w:val="0098793C"/>
    <w:rsid w:val="0099009E"/>
    <w:rsid w:val="00992058"/>
    <w:rsid w:val="00993329"/>
    <w:rsid w:val="0099380E"/>
    <w:rsid w:val="009938CC"/>
    <w:rsid w:val="009942E1"/>
    <w:rsid w:val="0099731F"/>
    <w:rsid w:val="0099778B"/>
    <w:rsid w:val="009A02D3"/>
    <w:rsid w:val="009A0AD2"/>
    <w:rsid w:val="009A2363"/>
    <w:rsid w:val="009A3796"/>
    <w:rsid w:val="009A392A"/>
    <w:rsid w:val="009A40EB"/>
    <w:rsid w:val="009A547C"/>
    <w:rsid w:val="009A6778"/>
    <w:rsid w:val="009A6AC9"/>
    <w:rsid w:val="009B04AF"/>
    <w:rsid w:val="009B0BC1"/>
    <w:rsid w:val="009B0D02"/>
    <w:rsid w:val="009B1348"/>
    <w:rsid w:val="009B260E"/>
    <w:rsid w:val="009B2877"/>
    <w:rsid w:val="009B2F69"/>
    <w:rsid w:val="009B399E"/>
    <w:rsid w:val="009B3DAC"/>
    <w:rsid w:val="009B5BF2"/>
    <w:rsid w:val="009B5C8B"/>
    <w:rsid w:val="009B7414"/>
    <w:rsid w:val="009B7942"/>
    <w:rsid w:val="009C0681"/>
    <w:rsid w:val="009C09ED"/>
    <w:rsid w:val="009C0CA8"/>
    <w:rsid w:val="009C488C"/>
    <w:rsid w:val="009C4D4B"/>
    <w:rsid w:val="009C4FF8"/>
    <w:rsid w:val="009C5DDE"/>
    <w:rsid w:val="009C6050"/>
    <w:rsid w:val="009C6739"/>
    <w:rsid w:val="009C6790"/>
    <w:rsid w:val="009D00F5"/>
    <w:rsid w:val="009D106B"/>
    <w:rsid w:val="009D1DB4"/>
    <w:rsid w:val="009D23B4"/>
    <w:rsid w:val="009D3779"/>
    <w:rsid w:val="009D4723"/>
    <w:rsid w:val="009D4C49"/>
    <w:rsid w:val="009D53BB"/>
    <w:rsid w:val="009D552E"/>
    <w:rsid w:val="009D5F34"/>
    <w:rsid w:val="009D619C"/>
    <w:rsid w:val="009D69BD"/>
    <w:rsid w:val="009D6AFC"/>
    <w:rsid w:val="009D791D"/>
    <w:rsid w:val="009E26A5"/>
    <w:rsid w:val="009E3A12"/>
    <w:rsid w:val="009E42C7"/>
    <w:rsid w:val="009E5A2E"/>
    <w:rsid w:val="009E67DA"/>
    <w:rsid w:val="009F058B"/>
    <w:rsid w:val="009F058D"/>
    <w:rsid w:val="009F25FA"/>
    <w:rsid w:val="009F2867"/>
    <w:rsid w:val="009F3675"/>
    <w:rsid w:val="009F36B1"/>
    <w:rsid w:val="009F3A9D"/>
    <w:rsid w:val="00A018CE"/>
    <w:rsid w:val="00A0192F"/>
    <w:rsid w:val="00A0241D"/>
    <w:rsid w:val="00A02681"/>
    <w:rsid w:val="00A02EC7"/>
    <w:rsid w:val="00A032CC"/>
    <w:rsid w:val="00A03B9D"/>
    <w:rsid w:val="00A040B5"/>
    <w:rsid w:val="00A04E43"/>
    <w:rsid w:val="00A05060"/>
    <w:rsid w:val="00A050E6"/>
    <w:rsid w:val="00A10E84"/>
    <w:rsid w:val="00A129AD"/>
    <w:rsid w:val="00A1302F"/>
    <w:rsid w:val="00A14317"/>
    <w:rsid w:val="00A16611"/>
    <w:rsid w:val="00A176B0"/>
    <w:rsid w:val="00A17FC4"/>
    <w:rsid w:val="00A21371"/>
    <w:rsid w:val="00A21A4C"/>
    <w:rsid w:val="00A21F33"/>
    <w:rsid w:val="00A23845"/>
    <w:rsid w:val="00A23DBD"/>
    <w:rsid w:val="00A270F5"/>
    <w:rsid w:val="00A273E3"/>
    <w:rsid w:val="00A27E43"/>
    <w:rsid w:val="00A309B5"/>
    <w:rsid w:val="00A30B16"/>
    <w:rsid w:val="00A315DE"/>
    <w:rsid w:val="00A31DAB"/>
    <w:rsid w:val="00A322EF"/>
    <w:rsid w:val="00A32CDB"/>
    <w:rsid w:val="00A3420D"/>
    <w:rsid w:val="00A35095"/>
    <w:rsid w:val="00A35EEC"/>
    <w:rsid w:val="00A364C8"/>
    <w:rsid w:val="00A3682B"/>
    <w:rsid w:val="00A36D48"/>
    <w:rsid w:val="00A40E6D"/>
    <w:rsid w:val="00A4231E"/>
    <w:rsid w:val="00A42D0B"/>
    <w:rsid w:val="00A42E0B"/>
    <w:rsid w:val="00A43678"/>
    <w:rsid w:val="00A444A7"/>
    <w:rsid w:val="00A4451B"/>
    <w:rsid w:val="00A44638"/>
    <w:rsid w:val="00A452DE"/>
    <w:rsid w:val="00A4579B"/>
    <w:rsid w:val="00A45CC0"/>
    <w:rsid w:val="00A45FAF"/>
    <w:rsid w:val="00A46372"/>
    <w:rsid w:val="00A467E5"/>
    <w:rsid w:val="00A467FA"/>
    <w:rsid w:val="00A508EF"/>
    <w:rsid w:val="00A51544"/>
    <w:rsid w:val="00A521F9"/>
    <w:rsid w:val="00A52372"/>
    <w:rsid w:val="00A5315E"/>
    <w:rsid w:val="00A5484D"/>
    <w:rsid w:val="00A5584C"/>
    <w:rsid w:val="00A57118"/>
    <w:rsid w:val="00A57853"/>
    <w:rsid w:val="00A6048B"/>
    <w:rsid w:val="00A605A2"/>
    <w:rsid w:val="00A605D9"/>
    <w:rsid w:val="00A60F8B"/>
    <w:rsid w:val="00A61357"/>
    <w:rsid w:val="00A61D41"/>
    <w:rsid w:val="00A620AE"/>
    <w:rsid w:val="00A62397"/>
    <w:rsid w:val="00A624A8"/>
    <w:rsid w:val="00A62A8C"/>
    <w:rsid w:val="00A63CCB"/>
    <w:rsid w:val="00A64F69"/>
    <w:rsid w:val="00A65A08"/>
    <w:rsid w:val="00A668F1"/>
    <w:rsid w:val="00A673D3"/>
    <w:rsid w:val="00A7037A"/>
    <w:rsid w:val="00A7125D"/>
    <w:rsid w:val="00A71650"/>
    <w:rsid w:val="00A72E2E"/>
    <w:rsid w:val="00A732FD"/>
    <w:rsid w:val="00A735A5"/>
    <w:rsid w:val="00A752D8"/>
    <w:rsid w:val="00A7565E"/>
    <w:rsid w:val="00A7641D"/>
    <w:rsid w:val="00A77534"/>
    <w:rsid w:val="00A77967"/>
    <w:rsid w:val="00A807D6"/>
    <w:rsid w:val="00A816EC"/>
    <w:rsid w:val="00A81DB9"/>
    <w:rsid w:val="00A82E33"/>
    <w:rsid w:val="00A83326"/>
    <w:rsid w:val="00A83C40"/>
    <w:rsid w:val="00A83DCC"/>
    <w:rsid w:val="00A8476E"/>
    <w:rsid w:val="00A869F9"/>
    <w:rsid w:val="00A86AE2"/>
    <w:rsid w:val="00A87EE4"/>
    <w:rsid w:val="00A90D52"/>
    <w:rsid w:val="00A91FAE"/>
    <w:rsid w:val="00A92E4E"/>
    <w:rsid w:val="00A94E40"/>
    <w:rsid w:val="00A95324"/>
    <w:rsid w:val="00A9690B"/>
    <w:rsid w:val="00A979B5"/>
    <w:rsid w:val="00A97A0A"/>
    <w:rsid w:val="00AA06C5"/>
    <w:rsid w:val="00AA1148"/>
    <w:rsid w:val="00AA14F6"/>
    <w:rsid w:val="00AA1E93"/>
    <w:rsid w:val="00AA2CD5"/>
    <w:rsid w:val="00AA4606"/>
    <w:rsid w:val="00AA479A"/>
    <w:rsid w:val="00AA5A98"/>
    <w:rsid w:val="00AA6209"/>
    <w:rsid w:val="00AB16A3"/>
    <w:rsid w:val="00AB16CD"/>
    <w:rsid w:val="00AB3696"/>
    <w:rsid w:val="00AB4167"/>
    <w:rsid w:val="00AB5CFD"/>
    <w:rsid w:val="00AB697A"/>
    <w:rsid w:val="00AC03C6"/>
    <w:rsid w:val="00AC0D6B"/>
    <w:rsid w:val="00AC0FAE"/>
    <w:rsid w:val="00AC1401"/>
    <w:rsid w:val="00AC23B9"/>
    <w:rsid w:val="00AC23F1"/>
    <w:rsid w:val="00AC25E9"/>
    <w:rsid w:val="00AC3618"/>
    <w:rsid w:val="00AC3CDF"/>
    <w:rsid w:val="00AC4133"/>
    <w:rsid w:val="00AC4578"/>
    <w:rsid w:val="00AC5AA4"/>
    <w:rsid w:val="00AC5D3F"/>
    <w:rsid w:val="00AC6A10"/>
    <w:rsid w:val="00AC721E"/>
    <w:rsid w:val="00AC7FE4"/>
    <w:rsid w:val="00AD106A"/>
    <w:rsid w:val="00AD10F8"/>
    <w:rsid w:val="00AD3A71"/>
    <w:rsid w:val="00AD3C23"/>
    <w:rsid w:val="00AD3D0B"/>
    <w:rsid w:val="00AD577A"/>
    <w:rsid w:val="00AD7243"/>
    <w:rsid w:val="00AD7A17"/>
    <w:rsid w:val="00AE0F51"/>
    <w:rsid w:val="00AE4FBE"/>
    <w:rsid w:val="00AE664A"/>
    <w:rsid w:val="00AE6E60"/>
    <w:rsid w:val="00AE774D"/>
    <w:rsid w:val="00AE7D3A"/>
    <w:rsid w:val="00AF2BD7"/>
    <w:rsid w:val="00AF345D"/>
    <w:rsid w:val="00AF34C4"/>
    <w:rsid w:val="00AF4135"/>
    <w:rsid w:val="00AF4E29"/>
    <w:rsid w:val="00AF5AAE"/>
    <w:rsid w:val="00AF6233"/>
    <w:rsid w:val="00AF6BD7"/>
    <w:rsid w:val="00AF79EE"/>
    <w:rsid w:val="00AF7D7B"/>
    <w:rsid w:val="00B02BFC"/>
    <w:rsid w:val="00B02DEC"/>
    <w:rsid w:val="00B030E5"/>
    <w:rsid w:val="00B036C0"/>
    <w:rsid w:val="00B03815"/>
    <w:rsid w:val="00B06161"/>
    <w:rsid w:val="00B0647B"/>
    <w:rsid w:val="00B066CA"/>
    <w:rsid w:val="00B10231"/>
    <w:rsid w:val="00B11809"/>
    <w:rsid w:val="00B145F5"/>
    <w:rsid w:val="00B168B2"/>
    <w:rsid w:val="00B168E9"/>
    <w:rsid w:val="00B16B7B"/>
    <w:rsid w:val="00B16E43"/>
    <w:rsid w:val="00B16ED3"/>
    <w:rsid w:val="00B16FA6"/>
    <w:rsid w:val="00B17DFD"/>
    <w:rsid w:val="00B2010F"/>
    <w:rsid w:val="00B2090F"/>
    <w:rsid w:val="00B22130"/>
    <w:rsid w:val="00B22532"/>
    <w:rsid w:val="00B23CBA"/>
    <w:rsid w:val="00B24BB6"/>
    <w:rsid w:val="00B253FC"/>
    <w:rsid w:val="00B25C16"/>
    <w:rsid w:val="00B26106"/>
    <w:rsid w:val="00B26219"/>
    <w:rsid w:val="00B31AD8"/>
    <w:rsid w:val="00B32323"/>
    <w:rsid w:val="00B35F10"/>
    <w:rsid w:val="00B371D8"/>
    <w:rsid w:val="00B37484"/>
    <w:rsid w:val="00B40B20"/>
    <w:rsid w:val="00B42485"/>
    <w:rsid w:val="00B4305B"/>
    <w:rsid w:val="00B44E72"/>
    <w:rsid w:val="00B450A6"/>
    <w:rsid w:val="00B461AD"/>
    <w:rsid w:val="00B46955"/>
    <w:rsid w:val="00B50209"/>
    <w:rsid w:val="00B50A30"/>
    <w:rsid w:val="00B50A5E"/>
    <w:rsid w:val="00B50D33"/>
    <w:rsid w:val="00B52B15"/>
    <w:rsid w:val="00B53D8C"/>
    <w:rsid w:val="00B53E0D"/>
    <w:rsid w:val="00B545DB"/>
    <w:rsid w:val="00B550D1"/>
    <w:rsid w:val="00B55AAB"/>
    <w:rsid w:val="00B55AF9"/>
    <w:rsid w:val="00B5778E"/>
    <w:rsid w:val="00B6091D"/>
    <w:rsid w:val="00B614B4"/>
    <w:rsid w:val="00B62EF4"/>
    <w:rsid w:val="00B63212"/>
    <w:rsid w:val="00B65B5C"/>
    <w:rsid w:val="00B65BE5"/>
    <w:rsid w:val="00B66A07"/>
    <w:rsid w:val="00B70DB4"/>
    <w:rsid w:val="00B71D9A"/>
    <w:rsid w:val="00B71DED"/>
    <w:rsid w:val="00B72351"/>
    <w:rsid w:val="00B728D4"/>
    <w:rsid w:val="00B75187"/>
    <w:rsid w:val="00B751AD"/>
    <w:rsid w:val="00B76CB0"/>
    <w:rsid w:val="00B77870"/>
    <w:rsid w:val="00B778FF"/>
    <w:rsid w:val="00B80A15"/>
    <w:rsid w:val="00B81090"/>
    <w:rsid w:val="00B81F56"/>
    <w:rsid w:val="00B82F4F"/>
    <w:rsid w:val="00B83103"/>
    <w:rsid w:val="00B836B0"/>
    <w:rsid w:val="00B84D93"/>
    <w:rsid w:val="00B90250"/>
    <w:rsid w:val="00B9076E"/>
    <w:rsid w:val="00B91397"/>
    <w:rsid w:val="00B9179E"/>
    <w:rsid w:val="00B917C1"/>
    <w:rsid w:val="00B91D3B"/>
    <w:rsid w:val="00B9399E"/>
    <w:rsid w:val="00B94B9A"/>
    <w:rsid w:val="00B9565D"/>
    <w:rsid w:val="00B95D4C"/>
    <w:rsid w:val="00B95D5A"/>
    <w:rsid w:val="00B97274"/>
    <w:rsid w:val="00B979B4"/>
    <w:rsid w:val="00BA035E"/>
    <w:rsid w:val="00BA3CD8"/>
    <w:rsid w:val="00BA437B"/>
    <w:rsid w:val="00BA5083"/>
    <w:rsid w:val="00BA5C53"/>
    <w:rsid w:val="00BA7BFE"/>
    <w:rsid w:val="00BB0BF1"/>
    <w:rsid w:val="00BB148D"/>
    <w:rsid w:val="00BB1F7D"/>
    <w:rsid w:val="00BB2B62"/>
    <w:rsid w:val="00BB2C8E"/>
    <w:rsid w:val="00BB3C67"/>
    <w:rsid w:val="00BB3F56"/>
    <w:rsid w:val="00BB4089"/>
    <w:rsid w:val="00BB4B98"/>
    <w:rsid w:val="00BB5C8E"/>
    <w:rsid w:val="00BB64D5"/>
    <w:rsid w:val="00BB660A"/>
    <w:rsid w:val="00BB6C96"/>
    <w:rsid w:val="00BB6DBE"/>
    <w:rsid w:val="00BC0654"/>
    <w:rsid w:val="00BC099E"/>
    <w:rsid w:val="00BC3019"/>
    <w:rsid w:val="00BD06A0"/>
    <w:rsid w:val="00BD0D97"/>
    <w:rsid w:val="00BD115A"/>
    <w:rsid w:val="00BD2750"/>
    <w:rsid w:val="00BD2F89"/>
    <w:rsid w:val="00BD30FE"/>
    <w:rsid w:val="00BD3DD3"/>
    <w:rsid w:val="00BD468A"/>
    <w:rsid w:val="00BD50CA"/>
    <w:rsid w:val="00BE060F"/>
    <w:rsid w:val="00BE36FE"/>
    <w:rsid w:val="00BE50F2"/>
    <w:rsid w:val="00BF265F"/>
    <w:rsid w:val="00BF54A2"/>
    <w:rsid w:val="00BF5C03"/>
    <w:rsid w:val="00BF5F3C"/>
    <w:rsid w:val="00BF6D30"/>
    <w:rsid w:val="00BF7E68"/>
    <w:rsid w:val="00C00CDE"/>
    <w:rsid w:val="00C012AB"/>
    <w:rsid w:val="00C0155D"/>
    <w:rsid w:val="00C01927"/>
    <w:rsid w:val="00C040F6"/>
    <w:rsid w:val="00C0528F"/>
    <w:rsid w:val="00C055DD"/>
    <w:rsid w:val="00C05A77"/>
    <w:rsid w:val="00C0693C"/>
    <w:rsid w:val="00C0760C"/>
    <w:rsid w:val="00C101AA"/>
    <w:rsid w:val="00C11BDA"/>
    <w:rsid w:val="00C12294"/>
    <w:rsid w:val="00C13353"/>
    <w:rsid w:val="00C13368"/>
    <w:rsid w:val="00C1351E"/>
    <w:rsid w:val="00C13576"/>
    <w:rsid w:val="00C14789"/>
    <w:rsid w:val="00C14BF3"/>
    <w:rsid w:val="00C15A60"/>
    <w:rsid w:val="00C17F24"/>
    <w:rsid w:val="00C201AE"/>
    <w:rsid w:val="00C208A1"/>
    <w:rsid w:val="00C21341"/>
    <w:rsid w:val="00C22A97"/>
    <w:rsid w:val="00C23420"/>
    <w:rsid w:val="00C23FE2"/>
    <w:rsid w:val="00C2558E"/>
    <w:rsid w:val="00C25B36"/>
    <w:rsid w:val="00C276E3"/>
    <w:rsid w:val="00C304FA"/>
    <w:rsid w:val="00C3261B"/>
    <w:rsid w:val="00C37F33"/>
    <w:rsid w:val="00C40102"/>
    <w:rsid w:val="00C40C7B"/>
    <w:rsid w:val="00C41796"/>
    <w:rsid w:val="00C418C9"/>
    <w:rsid w:val="00C419F6"/>
    <w:rsid w:val="00C422E7"/>
    <w:rsid w:val="00C4249B"/>
    <w:rsid w:val="00C44D10"/>
    <w:rsid w:val="00C454B9"/>
    <w:rsid w:val="00C4587C"/>
    <w:rsid w:val="00C460D0"/>
    <w:rsid w:val="00C46474"/>
    <w:rsid w:val="00C46D01"/>
    <w:rsid w:val="00C471BB"/>
    <w:rsid w:val="00C47804"/>
    <w:rsid w:val="00C47D68"/>
    <w:rsid w:val="00C50E73"/>
    <w:rsid w:val="00C5172C"/>
    <w:rsid w:val="00C52134"/>
    <w:rsid w:val="00C5300A"/>
    <w:rsid w:val="00C53168"/>
    <w:rsid w:val="00C53562"/>
    <w:rsid w:val="00C544FB"/>
    <w:rsid w:val="00C5558F"/>
    <w:rsid w:val="00C557B0"/>
    <w:rsid w:val="00C560FC"/>
    <w:rsid w:val="00C5655B"/>
    <w:rsid w:val="00C56587"/>
    <w:rsid w:val="00C56D97"/>
    <w:rsid w:val="00C57323"/>
    <w:rsid w:val="00C5759A"/>
    <w:rsid w:val="00C60561"/>
    <w:rsid w:val="00C605E1"/>
    <w:rsid w:val="00C61B81"/>
    <w:rsid w:val="00C63FCC"/>
    <w:rsid w:val="00C6527C"/>
    <w:rsid w:val="00C67913"/>
    <w:rsid w:val="00C67E97"/>
    <w:rsid w:val="00C71C77"/>
    <w:rsid w:val="00C72075"/>
    <w:rsid w:val="00C72E75"/>
    <w:rsid w:val="00C7346E"/>
    <w:rsid w:val="00C73812"/>
    <w:rsid w:val="00C73967"/>
    <w:rsid w:val="00C73C7F"/>
    <w:rsid w:val="00C75AE0"/>
    <w:rsid w:val="00C75B7F"/>
    <w:rsid w:val="00C77C8F"/>
    <w:rsid w:val="00C80575"/>
    <w:rsid w:val="00C80637"/>
    <w:rsid w:val="00C81343"/>
    <w:rsid w:val="00C817D2"/>
    <w:rsid w:val="00C82326"/>
    <w:rsid w:val="00C83199"/>
    <w:rsid w:val="00C83438"/>
    <w:rsid w:val="00C83841"/>
    <w:rsid w:val="00C84540"/>
    <w:rsid w:val="00C84CFE"/>
    <w:rsid w:val="00C85D7B"/>
    <w:rsid w:val="00C85EA0"/>
    <w:rsid w:val="00C866E1"/>
    <w:rsid w:val="00C87840"/>
    <w:rsid w:val="00C9025C"/>
    <w:rsid w:val="00C90B59"/>
    <w:rsid w:val="00C9344C"/>
    <w:rsid w:val="00C93B22"/>
    <w:rsid w:val="00C94010"/>
    <w:rsid w:val="00C942FF"/>
    <w:rsid w:val="00C94EAE"/>
    <w:rsid w:val="00C95333"/>
    <w:rsid w:val="00C956B9"/>
    <w:rsid w:val="00C9641D"/>
    <w:rsid w:val="00C96599"/>
    <w:rsid w:val="00C96F45"/>
    <w:rsid w:val="00C97F78"/>
    <w:rsid w:val="00CA04A2"/>
    <w:rsid w:val="00CA11B8"/>
    <w:rsid w:val="00CA1883"/>
    <w:rsid w:val="00CA20A2"/>
    <w:rsid w:val="00CA3132"/>
    <w:rsid w:val="00CA3C6C"/>
    <w:rsid w:val="00CA3DB6"/>
    <w:rsid w:val="00CA44CB"/>
    <w:rsid w:val="00CA582A"/>
    <w:rsid w:val="00CA61A6"/>
    <w:rsid w:val="00CA7807"/>
    <w:rsid w:val="00CB07AA"/>
    <w:rsid w:val="00CB08A7"/>
    <w:rsid w:val="00CB13F3"/>
    <w:rsid w:val="00CB1D5E"/>
    <w:rsid w:val="00CB385C"/>
    <w:rsid w:val="00CB3D66"/>
    <w:rsid w:val="00CB4710"/>
    <w:rsid w:val="00CB4DB8"/>
    <w:rsid w:val="00CB50CE"/>
    <w:rsid w:val="00CB511D"/>
    <w:rsid w:val="00CB594D"/>
    <w:rsid w:val="00CB5F25"/>
    <w:rsid w:val="00CB7191"/>
    <w:rsid w:val="00CC0A21"/>
    <w:rsid w:val="00CC25C9"/>
    <w:rsid w:val="00CC26DE"/>
    <w:rsid w:val="00CC394D"/>
    <w:rsid w:val="00CC6C89"/>
    <w:rsid w:val="00CD18ED"/>
    <w:rsid w:val="00CD1DBC"/>
    <w:rsid w:val="00CD2053"/>
    <w:rsid w:val="00CD3967"/>
    <w:rsid w:val="00CD7299"/>
    <w:rsid w:val="00CD73E7"/>
    <w:rsid w:val="00CD7DF8"/>
    <w:rsid w:val="00CD7F16"/>
    <w:rsid w:val="00CE2B5E"/>
    <w:rsid w:val="00CE47D0"/>
    <w:rsid w:val="00CE6D2E"/>
    <w:rsid w:val="00CE7535"/>
    <w:rsid w:val="00CF16BB"/>
    <w:rsid w:val="00CF1FCF"/>
    <w:rsid w:val="00CF43E5"/>
    <w:rsid w:val="00CF46E2"/>
    <w:rsid w:val="00CF4BEE"/>
    <w:rsid w:val="00CF56B0"/>
    <w:rsid w:val="00CF6080"/>
    <w:rsid w:val="00D01370"/>
    <w:rsid w:val="00D01BF8"/>
    <w:rsid w:val="00D01DC7"/>
    <w:rsid w:val="00D02134"/>
    <w:rsid w:val="00D023FE"/>
    <w:rsid w:val="00D0314F"/>
    <w:rsid w:val="00D03601"/>
    <w:rsid w:val="00D044FA"/>
    <w:rsid w:val="00D04909"/>
    <w:rsid w:val="00D04C38"/>
    <w:rsid w:val="00D0703E"/>
    <w:rsid w:val="00D0797D"/>
    <w:rsid w:val="00D10A58"/>
    <w:rsid w:val="00D10B74"/>
    <w:rsid w:val="00D120F2"/>
    <w:rsid w:val="00D1281D"/>
    <w:rsid w:val="00D136DD"/>
    <w:rsid w:val="00D14035"/>
    <w:rsid w:val="00D141A1"/>
    <w:rsid w:val="00D1468D"/>
    <w:rsid w:val="00D15E01"/>
    <w:rsid w:val="00D17779"/>
    <w:rsid w:val="00D17D79"/>
    <w:rsid w:val="00D20469"/>
    <w:rsid w:val="00D20748"/>
    <w:rsid w:val="00D20854"/>
    <w:rsid w:val="00D20DCC"/>
    <w:rsid w:val="00D2112A"/>
    <w:rsid w:val="00D2117F"/>
    <w:rsid w:val="00D220F3"/>
    <w:rsid w:val="00D22718"/>
    <w:rsid w:val="00D2336E"/>
    <w:rsid w:val="00D245A2"/>
    <w:rsid w:val="00D26300"/>
    <w:rsid w:val="00D3052A"/>
    <w:rsid w:val="00D315C4"/>
    <w:rsid w:val="00D32FD3"/>
    <w:rsid w:val="00D3326D"/>
    <w:rsid w:val="00D33EA2"/>
    <w:rsid w:val="00D340EF"/>
    <w:rsid w:val="00D365D5"/>
    <w:rsid w:val="00D4074A"/>
    <w:rsid w:val="00D408B5"/>
    <w:rsid w:val="00D413B1"/>
    <w:rsid w:val="00D41824"/>
    <w:rsid w:val="00D440FA"/>
    <w:rsid w:val="00D44696"/>
    <w:rsid w:val="00D45035"/>
    <w:rsid w:val="00D46297"/>
    <w:rsid w:val="00D46AEC"/>
    <w:rsid w:val="00D47300"/>
    <w:rsid w:val="00D47AD7"/>
    <w:rsid w:val="00D47E8D"/>
    <w:rsid w:val="00D47FF2"/>
    <w:rsid w:val="00D51100"/>
    <w:rsid w:val="00D5134B"/>
    <w:rsid w:val="00D51CDC"/>
    <w:rsid w:val="00D52B2F"/>
    <w:rsid w:val="00D530DC"/>
    <w:rsid w:val="00D5449A"/>
    <w:rsid w:val="00D54FB7"/>
    <w:rsid w:val="00D5567A"/>
    <w:rsid w:val="00D55BBF"/>
    <w:rsid w:val="00D564BD"/>
    <w:rsid w:val="00D57680"/>
    <w:rsid w:val="00D5774F"/>
    <w:rsid w:val="00D60B90"/>
    <w:rsid w:val="00D61645"/>
    <w:rsid w:val="00D624B0"/>
    <w:rsid w:val="00D64EBD"/>
    <w:rsid w:val="00D652DE"/>
    <w:rsid w:val="00D6543C"/>
    <w:rsid w:val="00D65F38"/>
    <w:rsid w:val="00D66327"/>
    <w:rsid w:val="00D6644E"/>
    <w:rsid w:val="00D66F57"/>
    <w:rsid w:val="00D67DA2"/>
    <w:rsid w:val="00D72179"/>
    <w:rsid w:val="00D723A9"/>
    <w:rsid w:val="00D734B9"/>
    <w:rsid w:val="00D742B2"/>
    <w:rsid w:val="00D75963"/>
    <w:rsid w:val="00D76519"/>
    <w:rsid w:val="00D77326"/>
    <w:rsid w:val="00D77432"/>
    <w:rsid w:val="00D8020B"/>
    <w:rsid w:val="00D80941"/>
    <w:rsid w:val="00D83AD4"/>
    <w:rsid w:val="00D84AA8"/>
    <w:rsid w:val="00D86E16"/>
    <w:rsid w:val="00D87BA6"/>
    <w:rsid w:val="00D90871"/>
    <w:rsid w:val="00D91263"/>
    <w:rsid w:val="00D9155C"/>
    <w:rsid w:val="00D91A82"/>
    <w:rsid w:val="00D94750"/>
    <w:rsid w:val="00D95BC1"/>
    <w:rsid w:val="00D96668"/>
    <w:rsid w:val="00D96929"/>
    <w:rsid w:val="00D96AD7"/>
    <w:rsid w:val="00D97884"/>
    <w:rsid w:val="00DA0DB6"/>
    <w:rsid w:val="00DA18A6"/>
    <w:rsid w:val="00DA21A4"/>
    <w:rsid w:val="00DA220D"/>
    <w:rsid w:val="00DA22CD"/>
    <w:rsid w:val="00DA2474"/>
    <w:rsid w:val="00DA45D6"/>
    <w:rsid w:val="00DA4EA3"/>
    <w:rsid w:val="00DA5FE6"/>
    <w:rsid w:val="00DA63A5"/>
    <w:rsid w:val="00DA6736"/>
    <w:rsid w:val="00DA67C0"/>
    <w:rsid w:val="00DA7336"/>
    <w:rsid w:val="00DA7720"/>
    <w:rsid w:val="00DB09D1"/>
    <w:rsid w:val="00DB0BBC"/>
    <w:rsid w:val="00DB1132"/>
    <w:rsid w:val="00DB201E"/>
    <w:rsid w:val="00DB24E3"/>
    <w:rsid w:val="00DB2ED1"/>
    <w:rsid w:val="00DB3464"/>
    <w:rsid w:val="00DB3548"/>
    <w:rsid w:val="00DB4E18"/>
    <w:rsid w:val="00DB5982"/>
    <w:rsid w:val="00DB5F90"/>
    <w:rsid w:val="00DB67D8"/>
    <w:rsid w:val="00DB6B5D"/>
    <w:rsid w:val="00DB7407"/>
    <w:rsid w:val="00DB7766"/>
    <w:rsid w:val="00DC010A"/>
    <w:rsid w:val="00DC03AC"/>
    <w:rsid w:val="00DC0935"/>
    <w:rsid w:val="00DC2E04"/>
    <w:rsid w:val="00DC2EA4"/>
    <w:rsid w:val="00DC31D7"/>
    <w:rsid w:val="00DC3669"/>
    <w:rsid w:val="00DC4535"/>
    <w:rsid w:val="00DC530B"/>
    <w:rsid w:val="00DC590D"/>
    <w:rsid w:val="00DC5B27"/>
    <w:rsid w:val="00DC6AFD"/>
    <w:rsid w:val="00DC6CEB"/>
    <w:rsid w:val="00DD015F"/>
    <w:rsid w:val="00DD1107"/>
    <w:rsid w:val="00DD140D"/>
    <w:rsid w:val="00DD14B5"/>
    <w:rsid w:val="00DD1C1C"/>
    <w:rsid w:val="00DD1D49"/>
    <w:rsid w:val="00DD3BCA"/>
    <w:rsid w:val="00DD7812"/>
    <w:rsid w:val="00DE00E6"/>
    <w:rsid w:val="00DE12D2"/>
    <w:rsid w:val="00DE3945"/>
    <w:rsid w:val="00DE3C09"/>
    <w:rsid w:val="00DE41F6"/>
    <w:rsid w:val="00DE637E"/>
    <w:rsid w:val="00DE707D"/>
    <w:rsid w:val="00DE78CD"/>
    <w:rsid w:val="00DF08FE"/>
    <w:rsid w:val="00DF1573"/>
    <w:rsid w:val="00DF1992"/>
    <w:rsid w:val="00DF2A69"/>
    <w:rsid w:val="00DF2E82"/>
    <w:rsid w:val="00DF37BD"/>
    <w:rsid w:val="00DF4B55"/>
    <w:rsid w:val="00DF4E7F"/>
    <w:rsid w:val="00DF5D7F"/>
    <w:rsid w:val="00DF6563"/>
    <w:rsid w:val="00DF6C0F"/>
    <w:rsid w:val="00DF77EA"/>
    <w:rsid w:val="00E001D6"/>
    <w:rsid w:val="00E01B5C"/>
    <w:rsid w:val="00E02BE3"/>
    <w:rsid w:val="00E02E95"/>
    <w:rsid w:val="00E03ABE"/>
    <w:rsid w:val="00E054EF"/>
    <w:rsid w:val="00E05F04"/>
    <w:rsid w:val="00E06DAD"/>
    <w:rsid w:val="00E0769E"/>
    <w:rsid w:val="00E079CA"/>
    <w:rsid w:val="00E10A84"/>
    <w:rsid w:val="00E110B4"/>
    <w:rsid w:val="00E11A91"/>
    <w:rsid w:val="00E137F7"/>
    <w:rsid w:val="00E13AF1"/>
    <w:rsid w:val="00E13D63"/>
    <w:rsid w:val="00E16C44"/>
    <w:rsid w:val="00E16C51"/>
    <w:rsid w:val="00E174CB"/>
    <w:rsid w:val="00E20729"/>
    <w:rsid w:val="00E264C7"/>
    <w:rsid w:val="00E26E21"/>
    <w:rsid w:val="00E274EB"/>
    <w:rsid w:val="00E30E50"/>
    <w:rsid w:val="00E30F2B"/>
    <w:rsid w:val="00E31782"/>
    <w:rsid w:val="00E31A91"/>
    <w:rsid w:val="00E31FAA"/>
    <w:rsid w:val="00E32748"/>
    <w:rsid w:val="00E33172"/>
    <w:rsid w:val="00E33E18"/>
    <w:rsid w:val="00E34A7A"/>
    <w:rsid w:val="00E357F9"/>
    <w:rsid w:val="00E360C7"/>
    <w:rsid w:val="00E36665"/>
    <w:rsid w:val="00E3686B"/>
    <w:rsid w:val="00E40BAC"/>
    <w:rsid w:val="00E41587"/>
    <w:rsid w:val="00E4196E"/>
    <w:rsid w:val="00E42BAA"/>
    <w:rsid w:val="00E44CA1"/>
    <w:rsid w:val="00E45389"/>
    <w:rsid w:val="00E4571C"/>
    <w:rsid w:val="00E45A1C"/>
    <w:rsid w:val="00E4641B"/>
    <w:rsid w:val="00E468C5"/>
    <w:rsid w:val="00E5147C"/>
    <w:rsid w:val="00E5184A"/>
    <w:rsid w:val="00E519CA"/>
    <w:rsid w:val="00E530DD"/>
    <w:rsid w:val="00E5374B"/>
    <w:rsid w:val="00E57323"/>
    <w:rsid w:val="00E60121"/>
    <w:rsid w:val="00E606AD"/>
    <w:rsid w:val="00E61822"/>
    <w:rsid w:val="00E61C07"/>
    <w:rsid w:val="00E61D7F"/>
    <w:rsid w:val="00E63CF0"/>
    <w:rsid w:val="00E65183"/>
    <w:rsid w:val="00E65F0B"/>
    <w:rsid w:val="00E6667E"/>
    <w:rsid w:val="00E667BC"/>
    <w:rsid w:val="00E67DA8"/>
    <w:rsid w:val="00E72AD5"/>
    <w:rsid w:val="00E73D6A"/>
    <w:rsid w:val="00E74254"/>
    <w:rsid w:val="00E74E08"/>
    <w:rsid w:val="00E7540A"/>
    <w:rsid w:val="00E75A92"/>
    <w:rsid w:val="00E766BB"/>
    <w:rsid w:val="00E76F65"/>
    <w:rsid w:val="00E80229"/>
    <w:rsid w:val="00E80377"/>
    <w:rsid w:val="00E808D6"/>
    <w:rsid w:val="00E81F52"/>
    <w:rsid w:val="00E828FC"/>
    <w:rsid w:val="00E83908"/>
    <w:rsid w:val="00E83B98"/>
    <w:rsid w:val="00E83D6C"/>
    <w:rsid w:val="00E83FE9"/>
    <w:rsid w:val="00E852AE"/>
    <w:rsid w:val="00E87113"/>
    <w:rsid w:val="00E90022"/>
    <w:rsid w:val="00E90D43"/>
    <w:rsid w:val="00E92327"/>
    <w:rsid w:val="00E93279"/>
    <w:rsid w:val="00E9615E"/>
    <w:rsid w:val="00E969EF"/>
    <w:rsid w:val="00E96D61"/>
    <w:rsid w:val="00EA0876"/>
    <w:rsid w:val="00EA08CD"/>
    <w:rsid w:val="00EA1A07"/>
    <w:rsid w:val="00EA1D6D"/>
    <w:rsid w:val="00EA39CF"/>
    <w:rsid w:val="00EA4C98"/>
    <w:rsid w:val="00EA55B4"/>
    <w:rsid w:val="00EA6961"/>
    <w:rsid w:val="00EA6BBD"/>
    <w:rsid w:val="00EA7199"/>
    <w:rsid w:val="00EB058B"/>
    <w:rsid w:val="00EB1289"/>
    <w:rsid w:val="00EB1503"/>
    <w:rsid w:val="00EB15AA"/>
    <w:rsid w:val="00EB1E51"/>
    <w:rsid w:val="00EB255A"/>
    <w:rsid w:val="00EB27BE"/>
    <w:rsid w:val="00EB27D3"/>
    <w:rsid w:val="00EB4745"/>
    <w:rsid w:val="00EB6B50"/>
    <w:rsid w:val="00EB6B91"/>
    <w:rsid w:val="00EB7534"/>
    <w:rsid w:val="00EC1E7A"/>
    <w:rsid w:val="00EC26E2"/>
    <w:rsid w:val="00EC2B07"/>
    <w:rsid w:val="00EC4629"/>
    <w:rsid w:val="00EC4E0A"/>
    <w:rsid w:val="00EC5920"/>
    <w:rsid w:val="00EC60FE"/>
    <w:rsid w:val="00EC6892"/>
    <w:rsid w:val="00EC6AF1"/>
    <w:rsid w:val="00EC759C"/>
    <w:rsid w:val="00EC7E68"/>
    <w:rsid w:val="00ED08F7"/>
    <w:rsid w:val="00ED0E2C"/>
    <w:rsid w:val="00ED2291"/>
    <w:rsid w:val="00ED296B"/>
    <w:rsid w:val="00ED358B"/>
    <w:rsid w:val="00ED6639"/>
    <w:rsid w:val="00ED7231"/>
    <w:rsid w:val="00ED7578"/>
    <w:rsid w:val="00EE014B"/>
    <w:rsid w:val="00EE01EF"/>
    <w:rsid w:val="00EE08B3"/>
    <w:rsid w:val="00EE0A9D"/>
    <w:rsid w:val="00EE1609"/>
    <w:rsid w:val="00EE1737"/>
    <w:rsid w:val="00EE185E"/>
    <w:rsid w:val="00EE19E6"/>
    <w:rsid w:val="00EE336A"/>
    <w:rsid w:val="00EE34CD"/>
    <w:rsid w:val="00EE3F7D"/>
    <w:rsid w:val="00EE5068"/>
    <w:rsid w:val="00EE50E2"/>
    <w:rsid w:val="00EE5193"/>
    <w:rsid w:val="00EE566D"/>
    <w:rsid w:val="00EE5834"/>
    <w:rsid w:val="00EE690B"/>
    <w:rsid w:val="00EE7395"/>
    <w:rsid w:val="00EE753F"/>
    <w:rsid w:val="00EE7866"/>
    <w:rsid w:val="00EE79BF"/>
    <w:rsid w:val="00EE7DD1"/>
    <w:rsid w:val="00EF2E1E"/>
    <w:rsid w:val="00EF3656"/>
    <w:rsid w:val="00EF36FE"/>
    <w:rsid w:val="00EF5D60"/>
    <w:rsid w:val="00EF7340"/>
    <w:rsid w:val="00F0372F"/>
    <w:rsid w:val="00F03B18"/>
    <w:rsid w:val="00F03C43"/>
    <w:rsid w:val="00F03E49"/>
    <w:rsid w:val="00F055C7"/>
    <w:rsid w:val="00F05655"/>
    <w:rsid w:val="00F0621C"/>
    <w:rsid w:val="00F06E07"/>
    <w:rsid w:val="00F06E79"/>
    <w:rsid w:val="00F07E8C"/>
    <w:rsid w:val="00F07FE2"/>
    <w:rsid w:val="00F1076C"/>
    <w:rsid w:val="00F12426"/>
    <w:rsid w:val="00F12A77"/>
    <w:rsid w:val="00F14745"/>
    <w:rsid w:val="00F14D45"/>
    <w:rsid w:val="00F15067"/>
    <w:rsid w:val="00F156C0"/>
    <w:rsid w:val="00F16D61"/>
    <w:rsid w:val="00F17231"/>
    <w:rsid w:val="00F172AF"/>
    <w:rsid w:val="00F173F4"/>
    <w:rsid w:val="00F178B3"/>
    <w:rsid w:val="00F178E8"/>
    <w:rsid w:val="00F17963"/>
    <w:rsid w:val="00F21D15"/>
    <w:rsid w:val="00F24020"/>
    <w:rsid w:val="00F24913"/>
    <w:rsid w:val="00F26E2C"/>
    <w:rsid w:val="00F27222"/>
    <w:rsid w:val="00F27273"/>
    <w:rsid w:val="00F276DE"/>
    <w:rsid w:val="00F27735"/>
    <w:rsid w:val="00F27F34"/>
    <w:rsid w:val="00F3016B"/>
    <w:rsid w:val="00F30CDC"/>
    <w:rsid w:val="00F33CD9"/>
    <w:rsid w:val="00F34C32"/>
    <w:rsid w:val="00F34F81"/>
    <w:rsid w:val="00F351F4"/>
    <w:rsid w:val="00F35A76"/>
    <w:rsid w:val="00F3635B"/>
    <w:rsid w:val="00F37762"/>
    <w:rsid w:val="00F37C5A"/>
    <w:rsid w:val="00F41511"/>
    <w:rsid w:val="00F44254"/>
    <w:rsid w:val="00F44EC8"/>
    <w:rsid w:val="00F453FB"/>
    <w:rsid w:val="00F45E90"/>
    <w:rsid w:val="00F47327"/>
    <w:rsid w:val="00F51F1D"/>
    <w:rsid w:val="00F52032"/>
    <w:rsid w:val="00F5323F"/>
    <w:rsid w:val="00F53B60"/>
    <w:rsid w:val="00F53C3A"/>
    <w:rsid w:val="00F5493B"/>
    <w:rsid w:val="00F564D9"/>
    <w:rsid w:val="00F56D4B"/>
    <w:rsid w:val="00F57357"/>
    <w:rsid w:val="00F57949"/>
    <w:rsid w:val="00F61BBB"/>
    <w:rsid w:val="00F61E3C"/>
    <w:rsid w:val="00F625DC"/>
    <w:rsid w:val="00F634EF"/>
    <w:rsid w:val="00F65795"/>
    <w:rsid w:val="00F67A03"/>
    <w:rsid w:val="00F67DD8"/>
    <w:rsid w:val="00F70335"/>
    <w:rsid w:val="00F71310"/>
    <w:rsid w:val="00F74953"/>
    <w:rsid w:val="00F750E1"/>
    <w:rsid w:val="00F761A5"/>
    <w:rsid w:val="00F769A8"/>
    <w:rsid w:val="00F76CB0"/>
    <w:rsid w:val="00F77607"/>
    <w:rsid w:val="00F800F0"/>
    <w:rsid w:val="00F8129F"/>
    <w:rsid w:val="00F8146B"/>
    <w:rsid w:val="00F820FA"/>
    <w:rsid w:val="00F8225B"/>
    <w:rsid w:val="00F83AD0"/>
    <w:rsid w:val="00F83F23"/>
    <w:rsid w:val="00F8416A"/>
    <w:rsid w:val="00F84784"/>
    <w:rsid w:val="00F854FD"/>
    <w:rsid w:val="00F87DBB"/>
    <w:rsid w:val="00F90568"/>
    <w:rsid w:val="00F9184F"/>
    <w:rsid w:val="00F91B0F"/>
    <w:rsid w:val="00F929D6"/>
    <w:rsid w:val="00F92AEB"/>
    <w:rsid w:val="00F92BF8"/>
    <w:rsid w:val="00F93CEB"/>
    <w:rsid w:val="00F959C9"/>
    <w:rsid w:val="00F961B3"/>
    <w:rsid w:val="00F96F81"/>
    <w:rsid w:val="00F971D9"/>
    <w:rsid w:val="00F977B0"/>
    <w:rsid w:val="00F97948"/>
    <w:rsid w:val="00FA0685"/>
    <w:rsid w:val="00FA0BE5"/>
    <w:rsid w:val="00FA0BF1"/>
    <w:rsid w:val="00FA0D50"/>
    <w:rsid w:val="00FA0EA7"/>
    <w:rsid w:val="00FA22E0"/>
    <w:rsid w:val="00FA247C"/>
    <w:rsid w:val="00FA27AA"/>
    <w:rsid w:val="00FA356E"/>
    <w:rsid w:val="00FA45BA"/>
    <w:rsid w:val="00FA56E7"/>
    <w:rsid w:val="00FA681E"/>
    <w:rsid w:val="00FA6B2A"/>
    <w:rsid w:val="00FA717D"/>
    <w:rsid w:val="00FA7FB2"/>
    <w:rsid w:val="00FB005E"/>
    <w:rsid w:val="00FB0560"/>
    <w:rsid w:val="00FB061F"/>
    <w:rsid w:val="00FB1466"/>
    <w:rsid w:val="00FB226D"/>
    <w:rsid w:val="00FB2814"/>
    <w:rsid w:val="00FB2A6F"/>
    <w:rsid w:val="00FB4732"/>
    <w:rsid w:val="00FB7822"/>
    <w:rsid w:val="00FB7830"/>
    <w:rsid w:val="00FC0475"/>
    <w:rsid w:val="00FC1752"/>
    <w:rsid w:val="00FC2541"/>
    <w:rsid w:val="00FC2E3C"/>
    <w:rsid w:val="00FC335A"/>
    <w:rsid w:val="00FC3507"/>
    <w:rsid w:val="00FC3729"/>
    <w:rsid w:val="00FC3B12"/>
    <w:rsid w:val="00FC5442"/>
    <w:rsid w:val="00FC66DF"/>
    <w:rsid w:val="00FC719B"/>
    <w:rsid w:val="00FD0D7E"/>
    <w:rsid w:val="00FD0DBE"/>
    <w:rsid w:val="00FD11C6"/>
    <w:rsid w:val="00FD161E"/>
    <w:rsid w:val="00FD16C6"/>
    <w:rsid w:val="00FD175A"/>
    <w:rsid w:val="00FD1B0E"/>
    <w:rsid w:val="00FD1F2A"/>
    <w:rsid w:val="00FD3862"/>
    <w:rsid w:val="00FD5851"/>
    <w:rsid w:val="00FD5BB9"/>
    <w:rsid w:val="00FD6802"/>
    <w:rsid w:val="00FD6B29"/>
    <w:rsid w:val="00FD6B78"/>
    <w:rsid w:val="00FD6D4F"/>
    <w:rsid w:val="00FD70F3"/>
    <w:rsid w:val="00FD7F47"/>
    <w:rsid w:val="00FE43B4"/>
    <w:rsid w:val="00FE5A46"/>
    <w:rsid w:val="00FE62CC"/>
    <w:rsid w:val="00FE7EFF"/>
    <w:rsid w:val="00FE7FE9"/>
    <w:rsid w:val="00FF0E72"/>
    <w:rsid w:val="00FF0FB8"/>
    <w:rsid w:val="00FF2065"/>
    <w:rsid w:val="00FF3437"/>
    <w:rsid w:val="00FF3815"/>
    <w:rsid w:val="00FF38B7"/>
    <w:rsid w:val="00FF5B07"/>
    <w:rsid w:val="00FF6464"/>
    <w:rsid w:val="00FF6FEF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o:colormru v:ext="edit" colors="#f90,#fc0,#dce0c7,#9b7361,#cdd3b1"/>
    </o:shapedefaults>
    <o:shapelayout v:ext="edit">
      <o:idmap v:ext="edit" data="1"/>
    </o:shapelayout>
  </w:shapeDefaults>
  <w:decimalSymbol w:val="."/>
  <w:listSeparator w:val=","/>
  <w14:docId w14:val="1113C45C"/>
  <w15:docId w15:val="{D67F9067-4911-4F35-A0F2-16BB4221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22B8"/>
    <w:rPr>
      <w:rFonts w:ascii="Century Gothic" w:eastAsia="Times New Roman" w:hAnsi="Century Gothic"/>
      <w:lang w:bidi="ar-SA"/>
    </w:rPr>
  </w:style>
  <w:style w:type="paragraph" w:styleId="Heading1">
    <w:name w:val="heading 1"/>
    <w:next w:val="Normal"/>
    <w:qFormat/>
    <w:rsid w:val="009C488C"/>
    <w:pPr>
      <w:outlineLvl w:val="0"/>
    </w:pPr>
    <w:rPr>
      <w:rFonts w:ascii="Tw Cen MT" w:eastAsia="Times New Roman" w:hAnsi="Tw Cen MT"/>
      <w:color w:val="9B7361"/>
      <w:sz w:val="120"/>
      <w:szCs w:val="120"/>
      <w:lang w:bidi="ar-SA"/>
    </w:rPr>
  </w:style>
  <w:style w:type="paragraph" w:styleId="Heading2">
    <w:name w:val="heading 2"/>
    <w:basedOn w:val="Normal"/>
    <w:next w:val="Normal"/>
    <w:qFormat/>
    <w:rsid w:val="00ED7578"/>
    <w:pPr>
      <w:outlineLvl w:val="1"/>
    </w:pPr>
    <w:rPr>
      <w:rFonts w:ascii="Tw Cen MT" w:hAnsi="Tw Cen MT"/>
      <w:caps/>
      <w:color w:val="CDD3B1"/>
      <w:spacing w:val="400"/>
      <w:sz w:val="80"/>
      <w:szCs w:val="80"/>
    </w:rPr>
  </w:style>
  <w:style w:type="paragraph" w:styleId="Heading3">
    <w:name w:val="heading 3"/>
    <w:basedOn w:val="Normal"/>
    <w:next w:val="Normal"/>
    <w:link w:val="Heading3Char"/>
    <w:qFormat/>
    <w:rsid w:val="00ED7578"/>
    <w:pPr>
      <w:outlineLvl w:val="2"/>
    </w:pPr>
    <w:rPr>
      <w:rFonts w:ascii="Garamond" w:hAnsi="Garamond"/>
      <w:i/>
      <w:color w:val="CDD3B1"/>
      <w:sz w:val="120"/>
    </w:rPr>
  </w:style>
  <w:style w:type="paragraph" w:styleId="Heading4">
    <w:name w:val="heading 4"/>
    <w:basedOn w:val="Normal"/>
    <w:next w:val="Normal"/>
    <w:link w:val="Heading4Char"/>
    <w:unhideWhenUsed/>
    <w:qFormat/>
    <w:rsid w:val="00492B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1A53F7"/>
    <w:pPr>
      <w:spacing w:after="160" w:line="360" w:lineRule="exact"/>
      <w:jc w:val="both"/>
    </w:pPr>
    <w:rPr>
      <w:sz w:val="16"/>
    </w:rPr>
  </w:style>
  <w:style w:type="paragraph" w:customStyle="1" w:styleId="Subheading">
    <w:name w:val="Sub heading"/>
    <w:basedOn w:val="Heading2"/>
    <w:rsid w:val="00ED7578"/>
    <w:pPr>
      <w:spacing w:after="80"/>
    </w:pPr>
    <w:rPr>
      <w:spacing w:val="80"/>
      <w:sz w:val="40"/>
      <w:szCs w:val="40"/>
    </w:rPr>
  </w:style>
  <w:style w:type="paragraph" w:customStyle="1" w:styleId="Subheading2">
    <w:name w:val="Sub heading 2"/>
    <w:basedOn w:val="Heading1"/>
    <w:rsid w:val="00766DBE"/>
    <w:pPr>
      <w:spacing w:before="600"/>
    </w:pPr>
    <w:rPr>
      <w:rFonts w:ascii="Century Gothic" w:hAnsi="Century Gothic"/>
      <w:spacing w:val="20"/>
      <w:sz w:val="32"/>
      <w:szCs w:val="32"/>
    </w:rPr>
  </w:style>
  <w:style w:type="paragraph" w:styleId="DocumentMap">
    <w:name w:val="Document Map"/>
    <w:basedOn w:val="Normal"/>
    <w:semiHidden/>
    <w:rPr>
      <w:rFonts w:ascii="Geneva" w:hAnsi="Geneva"/>
    </w:rPr>
  </w:style>
  <w:style w:type="paragraph" w:styleId="TOC1">
    <w:name w:val="toc 1"/>
    <w:basedOn w:val="Normal"/>
    <w:next w:val="Normal"/>
    <w:autoRedefine/>
    <w:semiHidden/>
    <w:rPr>
      <w:rFonts w:ascii="Tahoma" w:hAnsi="Tahoma"/>
      <w:b/>
      <w:color w:val="003300"/>
    </w:rPr>
  </w:style>
  <w:style w:type="paragraph" w:styleId="TOC2">
    <w:name w:val="toc 2"/>
    <w:basedOn w:val="Normal"/>
    <w:next w:val="Normal"/>
    <w:autoRedefine/>
    <w:semiHidden/>
    <w:pPr>
      <w:ind w:left="240"/>
    </w:pPr>
    <w:rPr>
      <w:rFonts w:ascii="Tahoma" w:hAnsi="Tahoma"/>
    </w:rPr>
  </w:style>
  <w:style w:type="paragraph" w:styleId="BalloonText">
    <w:name w:val="Balloon Text"/>
    <w:basedOn w:val="Normal"/>
    <w:semiHidden/>
    <w:rsid w:val="00B371D8"/>
    <w:rPr>
      <w:rFonts w:ascii="Tahoma" w:hAnsi="Tahoma" w:cs="Tahoma"/>
      <w:sz w:val="16"/>
      <w:szCs w:val="16"/>
    </w:rPr>
  </w:style>
  <w:style w:type="paragraph" w:customStyle="1" w:styleId="TableofContents">
    <w:name w:val="Table of Contents"/>
    <w:basedOn w:val="Text"/>
    <w:rsid w:val="001A53F7"/>
    <w:pPr>
      <w:tabs>
        <w:tab w:val="right" w:leader="dot" w:pos="7920"/>
      </w:tabs>
      <w:spacing w:after="0"/>
      <w:jc w:val="left"/>
    </w:pPr>
  </w:style>
  <w:style w:type="paragraph" w:customStyle="1" w:styleId="Subheading3">
    <w:name w:val="Sub heading 3"/>
    <w:basedOn w:val="Subheading2"/>
    <w:rsid w:val="00766DBE"/>
    <w:pPr>
      <w:spacing w:before="280"/>
    </w:pPr>
    <w:rPr>
      <w:sz w:val="24"/>
    </w:rPr>
  </w:style>
  <w:style w:type="paragraph" w:customStyle="1" w:styleId="Page">
    <w:name w:val="Page"/>
    <w:basedOn w:val="Normal"/>
    <w:rsid w:val="00ED7578"/>
    <w:pPr>
      <w:jc w:val="right"/>
    </w:pPr>
    <w:rPr>
      <w:rFonts w:ascii="Tw Cen MT" w:hAnsi="Tw Cen MT"/>
      <w:color w:val="9B7361"/>
    </w:rPr>
  </w:style>
  <w:style w:type="paragraph" w:styleId="Header">
    <w:name w:val="header"/>
    <w:basedOn w:val="Normal"/>
    <w:rsid w:val="001A53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A53F7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A673D3"/>
    <w:pPr>
      <w:jc w:val="center"/>
    </w:pPr>
    <w:rPr>
      <w:sz w:val="13"/>
    </w:rPr>
  </w:style>
  <w:style w:type="paragraph" w:customStyle="1" w:styleId="CaptionText2">
    <w:name w:val="Caption Text 2"/>
    <w:basedOn w:val="CaptionText"/>
    <w:rsid w:val="007540A4"/>
    <w:pPr>
      <w:spacing w:after="100" w:line="360" w:lineRule="auto"/>
      <w:jc w:val="left"/>
    </w:pPr>
  </w:style>
  <w:style w:type="paragraph" w:customStyle="1" w:styleId="CaptionText-green">
    <w:name w:val="Caption Text - green"/>
    <w:basedOn w:val="CaptionText"/>
    <w:rsid w:val="00ED7578"/>
    <w:pPr>
      <w:framePr w:hSpace="187" w:wrap="around" w:vAnchor="page" w:hAnchor="page" w:xAlign="center" w:y="2881"/>
      <w:suppressOverlap/>
    </w:pPr>
    <w:rPr>
      <w:color w:val="CDD3B1"/>
    </w:rPr>
  </w:style>
  <w:style w:type="paragraph" w:customStyle="1" w:styleId="CaptionText2-green">
    <w:name w:val="Caption Text 2 - green"/>
    <w:basedOn w:val="CaptionText2"/>
    <w:rsid w:val="00ED7578"/>
    <w:rPr>
      <w:color w:val="CDD3B1"/>
    </w:rPr>
  </w:style>
  <w:style w:type="paragraph" w:customStyle="1" w:styleId="TableText">
    <w:name w:val="Table Text"/>
    <w:basedOn w:val="Normal"/>
    <w:rsid w:val="00613813"/>
    <w:rPr>
      <w:sz w:val="16"/>
    </w:rPr>
  </w:style>
  <w:style w:type="paragraph" w:customStyle="1" w:styleId="TableText-bold">
    <w:name w:val="Table Text - bold"/>
    <w:basedOn w:val="TableText"/>
    <w:rsid w:val="008F2F5B"/>
    <w:rPr>
      <w:color w:val="9B7361"/>
      <w:sz w:val="24"/>
      <w:szCs w:val="24"/>
    </w:rPr>
  </w:style>
  <w:style w:type="paragraph" w:customStyle="1" w:styleId="TableText-Allcaps">
    <w:name w:val="Table Text - All caps"/>
    <w:basedOn w:val="TableText"/>
    <w:rsid w:val="008F2F5B"/>
    <w:rPr>
      <w:caps/>
      <w:sz w:val="14"/>
      <w:szCs w:val="16"/>
    </w:rPr>
  </w:style>
  <w:style w:type="paragraph" w:customStyle="1" w:styleId="LocationDate">
    <w:name w:val="Location &amp; Date"/>
    <w:basedOn w:val="Text"/>
    <w:rsid w:val="00B37484"/>
    <w:pPr>
      <w:spacing w:after="0"/>
      <w:jc w:val="left"/>
    </w:pPr>
  </w:style>
  <w:style w:type="character" w:customStyle="1" w:styleId="Heading3Char">
    <w:name w:val="Heading 3 Char"/>
    <w:basedOn w:val="DefaultParagraphFont"/>
    <w:link w:val="Heading3"/>
    <w:rsid w:val="00ED7578"/>
    <w:rPr>
      <w:rFonts w:ascii="Garamond" w:hAnsi="Garamond"/>
      <w:i/>
      <w:color w:val="CDD3B1"/>
      <w:sz w:val="120"/>
      <w:lang w:val="en-US" w:eastAsia="en-US" w:bidi="ar-SA"/>
    </w:rPr>
  </w:style>
  <w:style w:type="paragraph" w:customStyle="1" w:styleId="SaleBanner">
    <w:name w:val="Sale Banner"/>
    <w:basedOn w:val="Normal"/>
    <w:rsid w:val="00CF16BB"/>
    <w:pPr>
      <w:jc w:val="center"/>
    </w:pPr>
    <w:rPr>
      <w:rFonts w:ascii="Arial Black" w:hAnsi="Arial Black"/>
      <w:color w:val="669999"/>
      <w:sz w:val="260"/>
      <w:szCs w:val="200"/>
    </w:rPr>
  </w:style>
  <w:style w:type="paragraph" w:customStyle="1" w:styleId="Teaser">
    <w:name w:val="Teaser"/>
    <w:basedOn w:val="Normal"/>
    <w:link w:val="TeaserChar"/>
    <w:rsid w:val="00A3420D"/>
    <w:pPr>
      <w:spacing w:after="480"/>
      <w:jc w:val="center"/>
    </w:pPr>
    <w:rPr>
      <w:rFonts w:ascii="Garamond" w:hAnsi="Garamond"/>
      <w:b/>
      <w:color w:val="669999"/>
      <w:sz w:val="48"/>
      <w:szCs w:val="24"/>
    </w:rPr>
  </w:style>
  <w:style w:type="paragraph" w:customStyle="1" w:styleId="Points">
    <w:name w:val="Points"/>
    <w:basedOn w:val="Teaser"/>
    <w:link w:val="PointsChar"/>
    <w:rsid w:val="00A3420D"/>
    <w:pPr>
      <w:spacing w:before="60" w:after="0"/>
    </w:pPr>
    <w:rPr>
      <w:sz w:val="40"/>
    </w:rPr>
  </w:style>
  <w:style w:type="paragraph" w:customStyle="1" w:styleId="Percents">
    <w:name w:val="Percents"/>
    <w:basedOn w:val="Points"/>
    <w:link w:val="PercentsChar"/>
    <w:rsid w:val="00A3420D"/>
    <w:pPr>
      <w:spacing w:after="480"/>
    </w:pPr>
    <w:rPr>
      <w:spacing w:val="10"/>
      <w:sz w:val="48"/>
      <w:szCs w:val="40"/>
    </w:rPr>
  </w:style>
  <w:style w:type="character" w:customStyle="1" w:styleId="TeaserChar">
    <w:name w:val="Teaser Char"/>
    <w:link w:val="Teaser"/>
    <w:rsid w:val="00A3420D"/>
    <w:rPr>
      <w:rFonts w:ascii="Garamond" w:eastAsia="Times New Roman" w:hAnsi="Garamond"/>
      <w:b/>
      <w:color w:val="669999"/>
      <w:sz w:val="48"/>
      <w:szCs w:val="24"/>
      <w:lang w:bidi="ar-SA"/>
    </w:rPr>
  </w:style>
  <w:style w:type="character" w:customStyle="1" w:styleId="PointsChar">
    <w:name w:val="Points Char"/>
    <w:link w:val="Points"/>
    <w:rsid w:val="00A3420D"/>
    <w:rPr>
      <w:rFonts w:ascii="Garamond" w:eastAsia="Times New Roman" w:hAnsi="Garamond"/>
      <w:b/>
      <w:color w:val="669999"/>
      <w:sz w:val="40"/>
      <w:szCs w:val="24"/>
      <w:lang w:bidi="ar-SA"/>
    </w:rPr>
  </w:style>
  <w:style w:type="character" w:customStyle="1" w:styleId="PercentsChar">
    <w:name w:val="Percents Char"/>
    <w:link w:val="Percents"/>
    <w:rsid w:val="00A3420D"/>
    <w:rPr>
      <w:rFonts w:ascii="Garamond" w:eastAsia="Times New Roman" w:hAnsi="Garamond"/>
      <w:b/>
      <w:color w:val="669999"/>
      <w:spacing w:val="10"/>
      <w:sz w:val="48"/>
      <w:szCs w:val="40"/>
      <w:lang w:bidi="ar-SA"/>
    </w:rPr>
  </w:style>
  <w:style w:type="paragraph" w:styleId="ListParagraph">
    <w:name w:val="List Paragraph"/>
    <w:aliases w:val="saber List Paragraph,بولت پاراگراف,List Paragraph2"/>
    <w:basedOn w:val="Normal"/>
    <w:link w:val="ListParagraphChar"/>
    <w:uiPriority w:val="34"/>
    <w:qFormat/>
    <w:rsid w:val="002F038A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Hyperlink">
    <w:name w:val="Hyperlink"/>
    <w:uiPriority w:val="99"/>
    <w:unhideWhenUsed/>
    <w:rsid w:val="002F038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86E6F"/>
    <w:rPr>
      <w:rFonts w:ascii="Century Gothic" w:eastAsia="Times New Roman" w:hAnsi="Century Gothic"/>
      <w:lang w:bidi="ar-SA"/>
    </w:rPr>
  </w:style>
  <w:style w:type="table" w:styleId="MediumGrid3-Accent5">
    <w:name w:val="Medium Grid 3 Accent 5"/>
    <w:basedOn w:val="TableNormal"/>
    <w:uiPriority w:val="69"/>
    <w:rsid w:val="0001755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FollowedHyperlink">
    <w:name w:val="FollowedHyperlink"/>
    <w:basedOn w:val="DefaultParagraphFont"/>
    <w:semiHidden/>
    <w:unhideWhenUsed/>
    <w:rsid w:val="002949E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354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354C7"/>
  </w:style>
  <w:style w:type="character" w:customStyle="1" w:styleId="CommentTextChar">
    <w:name w:val="Comment Text Char"/>
    <w:basedOn w:val="DefaultParagraphFont"/>
    <w:link w:val="CommentText"/>
    <w:semiHidden/>
    <w:rsid w:val="000354C7"/>
    <w:rPr>
      <w:rFonts w:ascii="Century Gothic" w:eastAsia="Times New Roman" w:hAnsi="Century Gothic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5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54C7"/>
    <w:rPr>
      <w:rFonts w:ascii="Century Gothic" w:eastAsia="Times New Roman" w:hAnsi="Century Gothic"/>
      <w:b/>
      <w:bCs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350270"/>
  </w:style>
  <w:style w:type="table" w:styleId="TableGrid">
    <w:name w:val="Table Grid"/>
    <w:basedOn w:val="TableNormal"/>
    <w:uiPriority w:val="39"/>
    <w:rsid w:val="00584CB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84CB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7436D"/>
    <w:rPr>
      <w:rFonts w:ascii="Calibri" w:eastAsia="Calibri" w:hAnsi="Calibri" w:cs="Arial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83841"/>
    <w:pPr>
      <w:spacing w:after="200"/>
    </w:pPr>
    <w:rPr>
      <w:rFonts w:ascii="B Nazanin" w:eastAsiaTheme="minorHAnsi" w:hAnsi="B Nazanin" w:cstheme="minorBidi"/>
      <w:i/>
      <w:iCs/>
      <w:color w:val="1F497D" w:themeColor="text2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3F5563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aliases w:val="saber List Paragraph Char,بولت پاراگراف Char,List Paragraph2 Char"/>
    <w:link w:val="ListParagraph"/>
    <w:uiPriority w:val="34"/>
    <w:rsid w:val="00FF7D52"/>
    <w:rPr>
      <w:rFonts w:ascii="Calibri" w:eastAsia="Calibri" w:hAnsi="Calibri" w:cs="Arial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492BF2"/>
    <w:rPr>
      <w:rFonts w:asciiTheme="majorHAnsi" w:eastAsiaTheme="majorEastAsia" w:hAnsiTheme="majorHAnsi" w:cstheme="majorBidi"/>
      <w:i/>
      <w:iCs/>
      <w:color w:val="365F91" w:themeColor="accent1" w:themeShade="BF"/>
      <w:lang w:bidi="ar-SA"/>
    </w:rPr>
  </w:style>
  <w:style w:type="table" w:customStyle="1" w:styleId="PlainTable41">
    <w:name w:val="Plain Table 41"/>
    <w:basedOn w:val="TableNormal"/>
    <w:next w:val="PlainTable4"/>
    <w:uiPriority w:val="44"/>
    <w:rsid w:val="00FA27AA"/>
    <w:rPr>
      <w:rFonts w:ascii="Franklin Gothic Medium" w:eastAsia="Franklin Gothic Medium" w:hAnsi="Franklin Gothic Medium"/>
      <w:sz w:val="24"/>
      <w:szCs w:val="24"/>
      <w:lang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FA27A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ageNumber">
    <w:name w:val="page number"/>
    <w:basedOn w:val="DefaultParagraphFont"/>
    <w:uiPriority w:val="99"/>
    <w:semiHidden/>
    <w:rsid w:val="00FF5B07"/>
  </w:style>
  <w:style w:type="paragraph" w:styleId="FootnoteText">
    <w:name w:val="footnote text"/>
    <w:basedOn w:val="Normal"/>
    <w:link w:val="FootnoteTextChar"/>
    <w:semiHidden/>
    <w:unhideWhenUsed/>
    <w:rsid w:val="00993329"/>
  </w:style>
  <w:style w:type="character" w:customStyle="1" w:styleId="FootnoteTextChar">
    <w:name w:val="Footnote Text Char"/>
    <w:basedOn w:val="DefaultParagraphFont"/>
    <w:link w:val="FootnoteText"/>
    <w:semiHidden/>
    <w:rsid w:val="00993329"/>
    <w:rPr>
      <w:rFonts w:ascii="Century Gothic" w:eastAsia="Times New Roman" w:hAnsi="Century Gothic"/>
      <w:lang w:bidi="ar-SA"/>
    </w:rPr>
  </w:style>
  <w:style w:type="character" w:styleId="FootnoteReference">
    <w:name w:val="footnote reference"/>
    <w:basedOn w:val="DefaultParagraphFont"/>
    <w:semiHidden/>
    <w:unhideWhenUsed/>
    <w:rsid w:val="00993329"/>
    <w:rPr>
      <w:vertAlign w:val="superscript"/>
    </w:rPr>
  </w:style>
  <w:style w:type="paragraph" w:styleId="Revision">
    <w:name w:val="Revision"/>
    <w:hidden/>
    <w:uiPriority w:val="99"/>
    <w:semiHidden/>
    <w:rsid w:val="00D8020B"/>
    <w:rPr>
      <w:rFonts w:ascii="Century Gothic" w:eastAsia="Times New Roman" w:hAnsi="Century Gothic"/>
      <w:lang w:bidi="ar-SA"/>
    </w:rPr>
  </w:style>
  <w:style w:type="table" w:styleId="GridTable2">
    <w:name w:val="Grid Table 2"/>
    <w:basedOn w:val="TableNormal"/>
    <w:uiPriority w:val="47"/>
    <w:rsid w:val="00E13AF1"/>
    <w:rPr>
      <w:rFonts w:asciiTheme="minorHAnsi" w:eastAsiaTheme="minorHAnsi" w:hAnsiTheme="minorHAnsi" w:cstheme="minorBidi"/>
      <w:sz w:val="24"/>
      <w:szCs w:val="24"/>
      <w:lang w:bidi="ar-S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934E4"/>
    <w:rPr>
      <w:color w:val="808080"/>
    </w:rPr>
  </w:style>
  <w:style w:type="table" w:customStyle="1" w:styleId="TableGrid3">
    <w:name w:val="Table Grid3"/>
    <w:basedOn w:val="TableNormal"/>
    <w:next w:val="TableGrid"/>
    <w:uiPriority w:val="39"/>
    <w:rsid w:val="00337B07"/>
    <w:rPr>
      <w:rFonts w:ascii="Calibri" w:eastAsia="Calibri" w:hAnsi="Calibri" w:cs="Arial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">
    <w:name w:val="Bullet"/>
    <w:rsid w:val="00010096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kiIdea_System4\AppData\Roaming\Microsoft\Templates\Family%20history%20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9041C-6F48-489E-A9F6-23021249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history book.dot</Template>
  <TotalTime>7</TotalTime>
  <Pages>4</Pages>
  <Words>660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WikiIdea_System4</dc:creator>
  <cp:keywords/>
  <dc:description/>
  <cp:lastModifiedBy>Asma Mirzaei</cp:lastModifiedBy>
  <cp:revision>4</cp:revision>
  <cp:lastPrinted>2024-12-21T08:07:00Z</cp:lastPrinted>
  <dcterms:created xsi:type="dcterms:W3CDTF">2024-12-22T11:48:00Z</dcterms:created>
  <dcterms:modified xsi:type="dcterms:W3CDTF">2024-12-22T11:50:00Z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TC101030591033</vt:lpwstr>
  </property>
</Properties>
</file>